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8D87C" w14:textId="2063C4FE" w:rsidR="005C329F" w:rsidRPr="00E419A1" w:rsidRDefault="0045113B" w:rsidP="00E419A1">
      <w:pPr>
        <w:jc w:val="center"/>
        <w:rPr>
          <w:rFonts w:ascii="Arial" w:hAnsi="Arial" w:cs="Arial"/>
          <w:b/>
          <w:sz w:val="32"/>
          <w:szCs w:val="32"/>
        </w:rPr>
      </w:pPr>
      <w:r w:rsidRPr="00E419A1">
        <w:rPr>
          <w:rFonts w:ascii="Arial" w:hAnsi="Arial" w:cs="Arial"/>
          <w:b/>
          <w:sz w:val="32"/>
          <w:szCs w:val="32"/>
        </w:rPr>
        <w:t xml:space="preserve">Protokoll </w:t>
      </w:r>
      <w:r w:rsidR="00677DE1" w:rsidRPr="00E419A1">
        <w:rPr>
          <w:rFonts w:ascii="Arial" w:hAnsi="Arial" w:cs="Arial"/>
          <w:b/>
          <w:sz w:val="32"/>
          <w:szCs w:val="32"/>
        </w:rPr>
        <w:t>des Kreis</w:t>
      </w:r>
      <w:r w:rsidR="00583A22">
        <w:rPr>
          <w:rFonts w:ascii="Arial" w:hAnsi="Arial" w:cs="Arial"/>
          <w:b/>
          <w:sz w:val="32"/>
          <w:szCs w:val="32"/>
        </w:rPr>
        <w:t>jugend</w:t>
      </w:r>
      <w:r w:rsidR="00B4078A" w:rsidRPr="00E419A1">
        <w:rPr>
          <w:rFonts w:ascii="Arial" w:hAnsi="Arial" w:cs="Arial"/>
          <w:b/>
          <w:sz w:val="32"/>
          <w:szCs w:val="32"/>
        </w:rPr>
        <w:t>t</w:t>
      </w:r>
      <w:r w:rsidR="00677DE1" w:rsidRPr="00E419A1">
        <w:rPr>
          <w:rFonts w:ascii="Arial" w:hAnsi="Arial" w:cs="Arial"/>
          <w:b/>
          <w:sz w:val="32"/>
          <w:szCs w:val="32"/>
        </w:rPr>
        <w:t xml:space="preserve">ages </w:t>
      </w:r>
      <w:r w:rsidR="00FC3223">
        <w:rPr>
          <w:rFonts w:ascii="Arial" w:hAnsi="Arial" w:cs="Arial"/>
          <w:b/>
          <w:sz w:val="32"/>
          <w:szCs w:val="32"/>
        </w:rPr>
        <w:t>202</w:t>
      </w:r>
      <w:r w:rsidR="00D21F05">
        <w:rPr>
          <w:rFonts w:ascii="Arial" w:hAnsi="Arial" w:cs="Arial"/>
          <w:b/>
          <w:sz w:val="32"/>
          <w:szCs w:val="32"/>
        </w:rPr>
        <w:t>6</w:t>
      </w:r>
      <w:r w:rsidR="00FC3223">
        <w:rPr>
          <w:rFonts w:ascii="Arial" w:hAnsi="Arial" w:cs="Arial"/>
          <w:b/>
          <w:sz w:val="32"/>
          <w:szCs w:val="32"/>
        </w:rPr>
        <w:t xml:space="preserve"> vom </w:t>
      </w:r>
      <w:r w:rsidR="00D21F05">
        <w:rPr>
          <w:rFonts w:ascii="Arial" w:hAnsi="Arial" w:cs="Arial"/>
          <w:b/>
          <w:sz w:val="32"/>
          <w:szCs w:val="32"/>
        </w:rPr>
        <w:t>28.06.2026</w:t>
      </w:r>
    </w:p>
    <w:p w14:paraId="2FECA156" w14:textId="36EA3E6B" w:rsidR="00677DE1" w:rsidRDefault="00BC5451" w:rsidP="000B2D6D">
      <w:pPr>
        <w:jc w:val="center"/>
        <w:rPr>
          <w:rFonts w:ascii="Arial" w:hAnsi="Arial" w:cs="Arial"/>
        </w:rPr>
      </w:pPr>
      <w:r w:rsidRPr="000B2D6D">
        <w:rPr>
          <w:rFonts w:ascii="Arial" w:hAnsi="Arial" w:cs="Arial"/>
        </w:rPr>
        <w:t>Ort:</w:t>
      </w:r>
      <w:r w:rsidR="000B2D6D">
        <w:rPr>
          <w:rFonts w:ascii="Arial" w:hAnsi="Arial" w:cs="Arial"/>
        </w:rPr>
        <w:t xml:space="preserve"> </w:t>
      </w:r>
      <w:r w:rsidRPr="000B2D6D">
        <w:rPr>
          <w:rFonts w:ascii="Arial" w:hAnsi="Arial" w:cs="Arial"/>
        </w:rPr>
        <w:t>Vereinsheim der BG Dorsten, Juliusstr. 12, 46284 Dorsten</w:t>
      </w:r>
    </w:p>
    <w:p w14:paraId="5AB1F6F9" w14:textId="77777777" w:rsidR="00583A22" w:rsidRDefault="00583A22" w:rsidP="000B2D6D">
      <w:pPr>
        <w:jc w:val="center"/>
        <w:rPr>
          <w:rFonts w:ascii="Arial" w:hAnsi="Arial" w:cs="Arial"/>
        </w:rPr>
      </w:pPr>
    </w:p>
    <w:p w14:paraId="0D8BF18F" w14:textId="77777777" w:rsidR="00583A22" w:rsidRDefault="00583A22" w:rsidP="000B2D6D">
      <w:pPr>
        <w:jc w:val="center"/>
        <w:rPr>
          <w:rFonts w:ascii="Arial" w:hAnsi="Arial" w:cs="Arial"/>
        </w:rPr>
      </w:pPr>
    </w:p>
    <w:p w14:paraId="004EFA20" w14:textId="50560378" w:rsidR="00FC3223" w:rsidRPr="00FC3223" w:rsidRDefault="00583A22" w:rsidP="00FC3223">
      <w:pPr>
        <w:pStyle w:val="Listenabsatz"/>
        <w:numPr>
          <w:ilvl w:val="0"/>
          <w:numId w:val="28"/>
        </w:numPr>
        <w:rPr>
          <w:rFonts w:ascii="Arial" w:hAnsi="Arial" w:cs="Arial"/>
        </w:rPr>
      </w:pPr>
      <w:r w:rsidRPr="00583A22">
        <w:rPr>
          <w:rFonts w:ascii="Arial" w:hAnsi="Arial" w:cs="Arial"/>
          <w:b/>
          <w:bCs/>
        </w:rPr>
        <w:t>Begrüßung</w:t>
      </w:r>
      <w:r w:rsidR="00750B4F">
        <w:rPr>
          <w:rFonts w:ascii="Arial" w:hAnsi="Arial" w:cs="Arial"/>
          <w:b/>
          <w:bCs/>
        </w:rPr>
        <w:t xml:space="preserve"> und Feststellung der Stimmenanzahl</w:t>
      </w:r>
    </w:p>
    <w:p w14:paraId="75F06BD0" w14:textId="2CECF059" w:rsidR="00583A22" w:rsidRDefault="00FC3223" w:rsidP="00FC3223">
      <w:pPr>
        <w:pStyle w:val="Listenabsatz"/>
        <w:rPr>
          <w:rFonts w:ascii="Arial" w:hAnsi="Arial" w:cs="Arial"/>
        </w:rPr>
      </w:pPr>
      <w:r w:rsidRPr="0A5CF245">
        <w:rPr>
          <w:rFonts w:ascii="Arial" w:hAnsi="Arial" w:cs="Arial"/>
        </w:rPr>
        <w:t>Um 1</w:t>
      </w:r>
      <w:r w:rsidR="00D21F05">
        <w:rPr>
          <w:rFonts w:ascii="Arial" w:hAnsi="Arial" w:cs="Arial"/>
        </w:rPr>
        <w:t>1</w:t>
      </w:r>
      <w:r w:rsidRPr="0A5CF245">
        <w:rPr>
          <w:rFonts w:ascii="Arial" w:hAnsi="Arial" w:cs="Arial"/>
        </w:rPr>
        <w:t>.02 Uhr eröffnet</w:t>
      </w:r>
      <w:r w:rsidR="000434AD" w:rsidRPr="0A5CF245">
        <w:rPr>
          <w:rFonts w:ascii="Arial" w:hAnsi="Arial" w:cs="Arial"/>
        </w:rPr>
        <w:t xml:space="preserve"> C. Beerman</w:t>
      </w:r>
      <w:r w:rsidR="4E9B2B3F" w:rsidRPr="0A5CF245">
        <w:rPr>
          <w:rFonts w:ascii="Arial" w:hAnsi="Arial" w:cs="Arial"/>
        </w:rPr>
        <w:t>n</w:t>
      </w:r>
      <w:r w:rsidR="000434AD" w:rsidRPr="0A5CF245">
        <w:rPr>
          <w:rFonts w:ascii="Arial" w:hAnsi="Arial" w:cs="Arial"/>
        </w:rPr>
        <w:t xml:space="preserve"> (Jugendwart) </w:t>
      </w:r>
      <w:r w:rsidRPr="0A5CF245">
        <w:rPr>
          <w:rFonts w:ascii="Arial" w:hAnsi="Arial" w:cs="Arial"/>
        </w:rPr>
        <w:t>den</w:t>
      </w:r>
      <w:r w:rsidR="000434AD" w:rsidRPr="0A5CF245">
        <w:rPr>
          <w:rFonts w:ascii="Arial" w:hAnsi="Arial" w:cs="Arial"/>
        </w:rPr>
        <w:t xml:space="preserve"> diesjährigen</w:t>
      </w:r>
      <w:r w:rsidRPr="0A5CF245">
        <w:rPr>
          <w:rFonts w:ascii="Arial" w:hAnsi="Arial" w:cs="Arial"/>
        </w:rPr>
        <w:t xml:space="preserve"> </w:t>
      </w:r>
      <w:r w:rsidR="000434AD" w:rsidRPr="0A5CF245">
        <w:rPr>
          <w:rFonts w:ascii="Arial" w:hAnsi="Arial" w:cs="Arial"/>
        </w:rPr>
        <w:t>Kreisjugendtag</w:t>
      </w:r>
      <w:r w:rsidR="00D21F05">
        <w:rPr>
          <w:rFonts w:ascii="Arial" w:hAnsi="Arial" w:cs="Arial"/>
        </w:rPr>
        <w:t xml:space="preserve"> 2026</w:t>
      </w:r>
      <w:r w:rsidR="000434AD" w:rsidRPr="0A5CF245">
        <w:rPr>
          <w:rFonts w:ascii="Arial" w:hAnsi="Arial" w:cs="Arial"/>
        </w:rPr>
        <w:t xml:space="preserve"> des Basketballkreises Emscher-Lippe e.V.</w:t>
      </w:r>
      <w:r w:rsidRPr="0A5CF245">
        <w:rPr>
          <w:rFonts w:ascii="Arial" w:hAnsi="Arial" w:cs="Arial"/>
        </w:rPr>
        <w:t xml:space="preserve"> und bedankt sich bei den Anwesenden für </w:t>
      </w:r>
      <w:r w:rsidR="1CCDB3DC" w:rsidRPr="0A5CF245">
        <w:rPr>
          <w:rFonts w:ascii="Arial" w:hAnsi="Arial" w:cs="Arial"/>
        </w:rPr>
        <w:t>i</w:t>
      </w:r>
      <w:r w:rsidRPr="0A5CF245">
        <w:rPr>
          <w:rFonts w:ascii="Arial" w:hAnsi="Arial" w:cs="Arial"/>
        </w:rPr>
        <w:t>hr Kommen.</w:t>
      </w:r>
    </w:p>
    <w:p w14:paraId="3357AECC" w14:textId="42438025" w:rsidR="000434AD" w:rsidRDefault="000434AD" w:rsidP="00583A22">
      <w:pPr>
        <w:pStyle w:val="Listenabsatz"/>
        <w:rPr>
          <w:rFonts w:ascii="Arial" w:hAnsi="Arial" w:cs="Arial"/>
        </w:rPr>
      </w:pPr>
    </w:p>
    <w:p w14:paraId="05472F3C" w14:textId="6CE6BDFF" w:rsidR="000434AD" w:rsidRDefault="00FC3223" w:rsidP="00583A22">
      <w:pPr>
        <w:pStyle w:val="Listenabsatz"/>
        <w:rPr>
          <w:rFonts w:ascii="Arial" w:hAnsi="Arial" w:cs="Arial"/>
        </w:rPr>
      </w:pPr>
      <w:r w:rsidRPr="0A5CF245">
        <w:rPr>
          <w:rFonts w:ascii="Arial" w:hAnsi="Arial" w:cs="Arial"/>
        </w:rPr>
        <w:t>C. Beermann teilt den Anwesenden mit das</w:t>
      </w:r>
      <w:r w:rsidR="2F87A6F1" w:rsidRPr="0A5CF245">
        <w:rPr>
          <w:rFonts w:ascii="Arial" w:hAnsi="Arial" w:cs="Arial"/>
        </w:rPr>
        <w:t xml:space="preserve"> </w:t>
      </w:r>
      <w:r w:rsidR="00D21F05">
        <w:rPr>
          <w:rFonts w:ascii="Arial" w:hAnsi="Arial" w:cs="Arial"/>
        </w:rPr>
        <w:t>112 Stimmen</w:t>
      </w:r>
      <w:r w:rsidRPr="0A5CF245">
        <w:rPr>
          <w:rFonts w:ascii="Arial" w:hAnsi="Arial" w:cs="Arial"/>
        </w:rPr>
        <w:t xml:space="preserve"> </w:t>
      </w:r>
      <w:r w:rsidR="000434AD" w:rsidRPr="0A5CF245">
        <w:rPr>
          <w:rFonts w:ascii="Arial" w:hAnsi="Arial" w:cs="Arial"/>
        </w:rPr>
        <w:t xml:space="preserve">von </w:t>
      </w:r>
      <w:r w:rsidR="00D21F05">
        <w:rPr>
          <w:rFonts w:ascii="Arial" w:hAnsi="Arial" w:cs="Arial"/>
        </w:rPr>
        <w:t>147</w:t>
      </w:r>
      <w:r w:rsidR="000434AD" w:rsidRPr="0A5CF245">
        <w:rPr>
          <w:rFonts w:ascii="Arial" w:hAnsi="Arial" w:cs="Arial"/>
        </w:rPr>
        <w:t xml:space="preserve"> berechtigten Stimmen</w:t>
      </w:r>
      <w:r w:rsidRPr="0A5CF245">
        <w:rPr>
          <w:rFonts w:ascii="Arial" w:hAnsi="Arial" w:cs="Arial"/>
        </w:rPr>
        <w:t xml:space="preserve"> vorliegen.</w:t>
      </w:r>
      <w:r w:rsidR="00D21F05">
        <w:rPr>
          <w:rFonts w:ascii="Arial" w:hAnsi="Arial" w:cs="Arial"/>
        </w:rPr>
        <w:t xml:space="preserve"> </w:t>
      </w:r>
    </w:p>
    <w:p w14:paraId="79BE9406" w14:textId="77777777" w:rsidR="00583A22" w:rsidRDefault="00583A22" w:rsidP="00583A22">
      <w:pPr>
        <w:rPr>
          <w:rFonts w:ascii="Arial" w:hAnsi="Arial" w:cs="Arial"/>
        </w:rPr>
      </w:pPr>
    </w:p>
    <w:p w14:paraId="3D878083" w14:textId="4463A850" w:rsidR="00583A22" w:rsidRDefault="00583A22" w:rsidP="00583A22">
      <w:pPr>
        <w:pStyle w:val="Listenabsatz"/>
        <w:numPr>
          <w:ilvl w:val="0"/>
          <w:numId w:val="28"/>
        </w:numPr>
        <w:rPr>
          <w:rFonts w:ascii="Arial" w:hAnsi="Arial" w:cs="Arial"/>
          <w:b/>
          <w:bCs/>
        </w:rPr>
      </w:pPr>
      <w:r w:rsidRPr="00583A22">
        <w:rPr>
          <w:rFonts w:ascii="Arial" w:hAnsi="Arial" w:cs="Arial"/>
          <w:b/>
          <w:bCs/>
        </w:rPr>
        <w:t>Wahl des Protokollführers</w:t>
      </w:r>
    </w:p>
    <w:p w14:paraId="09CA5030" w14:textId="0A2C9416" w:rsidR="000434AD" w:rsidRDefault="00FC3223" w:rsidP="00583A22">
      <w:pPr>
        <w:pStyle w:val="Listenabsatz"/>
        <w:rPr>
          <w:rFonts w:ascii="Arial" w:hAnsi="Arial" w:cs="Arial"/>
        </w:rPr>
      </w:pPr>
      <w:r w:rsidRPr="0A5CF245">
        <w:rPr>
          <w:rFonts w:ascii="Arial" w:hAnsi="Arial" w:cs="Arial"/>
        </w:rPr>
        <w:t>Die Versammlung w</w:t>
      </w:r>
      <w:r w:rsidR="7CAC283C" w:rsidRPr="0A5CF245">
        <w:rPr>
          <w:rFonts w:ascii="Arial" w:hAnsi="Arial" w:cs="Arial"/>
        </w:rPr>
        <w:t>ird</w:t>
      </w:r>
      <w:r w:rsidRPr="0A5CF245">
        <w:rPr>
          <w:rFonts w:ascii="Arial" w:hAnsi="Arial" w:cs="Arial"/>
        </w:rPr>
        <w:t xml:space="preserve"> gefragt, ob von den Anwesenden jemand bereit wäre das Protokoll zu</w:t>
      </w:r>
      <w:r w:rsidR="2C6A3903" w:rsidRPr="0A5CF245">
        <w:rPr>
          <w:rFonts w:ascii="Arial" w:hAnsi="Arial" w:cs="Arial"/>
        </w:rPr>
        <w:t xml:space="preserve"> </w:t>
      </w:r>
      <w:r w:rsidRPr="0A5CF245">
        <w:rPr>
          <w:rFonts w:ascii="Arial" w:hAnsi="Arial" w:cs="Arial"/>
        </w:rPr>
        <w:t>führen. Es erfolg</w:t>
      </w:r>
      <w:r w:rsidR="495485F8" w:rsidRPr="0A5CF245">
        <w:rPr>
          <w:rFonts w:ascii="Arial" w:hAnsi="Arial" w:cs="Arial"/>
        </w:rPr>
        <w:t>en</w:t>
      </w:r>
      <w:r w:rsidRPr="0A5CF245">
        <w:rPr>
          <w:rFonts w:ascii="Arial" w:hAnsi="Arial" w:cs="Arial"/>
        </w:rPr>
        <w:t xml:space="preserve"> keine Vorschläge seitens der</w:t>
      </w:r>
      <w:r w:rsidR="63C4E8CE" w:rsidRPr="0A5CF245">
        <w:rPr>
          <w:rFonts w:ascii="Arial" w:hAnsi="Arial" w:cs="Arial"/>
        </w:rPr>
        <w:t xml:space="preserve"> Anwesenden</w:t>
      </w:r>
      <w:r w:rsidRPr="0A5CF245">
        <w:rPr>
          <w:rFonts w:ascii="Arial" w:hAnsi="Arial" w:cs="Arial"/>
        </w:rPr>
        <w:t xml:space="preserve">. </w:t>
      </w:r>
      <w:r w:rsidR="000434AD" w:rsidRPr="0A5CF245">
        <w:rPr>
          <w:rFonts w:ascii="Arial" w:hAnsi="Arial" w:cs="Arial"/>
        </w:rPr>
        <w:t xml:space="preserve">C. Beermann schlägt </w:t>
      </w:r>
      <w:r w:rsidRPr="0A5CF245">
        <w:rPr>
          <w:rFonts w:ascii="Arial" w:hAnsi="Arial" w:cs="Arial"/>
        </w:rPr>
        <w:t>der Versammlung K.</w:t>
      </w:r>
      <w:r w:rsidR="000434AD" w:rsidRPr="0A5CF245">
        <w:rPr>
          <w:rFonts w:ascii="Arial" w:hAnsi="Arial" w:cs="Arial"/>
        </w:rPr>
        <w:t xml:space="preserve"> </w:t>
      </w:r>
      <w:r w:rsidRPr="0A5CF245">
        <w:rPr>
          <w:rFonts w:ascii="Arial" w:hAnsi="Arial" w:cs="Arial"/>
        </w:rPr>
        <w:t xml:space="preserve">Jansen (Geschäftsführerin) </w:t>
      </w:r>
      <w:r w:rsidR="000434AD" w:rsidRPr="0A5CF245">
        <w:rPr>
          <w:rFonts w:ascii="Arial" w:hAnsi="Arial" w:cs="Arial"/>
        </w:rPr>
        <w:t>als Protokollführer</w:t>
      </w:r>
      <w:r w:rsidR="179E26C3" w:rsidRPr="0A5CF245">
        <w:rPr>
          <w:rFonts w:ascii="Arial" w:hAnsi="Arial" w:cs="Arial"/>
        </w:rPr>
        <w:t>in</w:t>
      </w:r>
      <w:r w:rsidR="000434AD" w:rsidRPr="0A5CF245">
        <w:rPr>
          <w:rFonts w:ascii="Arial" w:hAnsi="Arial" w:cs="Arial"/>
        </w:rPr>
        <w:t xml:space="preserve"> vor. Einwände g</w:t>
      </w:r>
      <w:r w:rsidR="58ECAEEB" w:rsidRPr="0A5CF245">
        <w:rPr>
          <w:rFonts w:ascii="Arial" w:hAnsi="Arial" w:cs="Arial"/>
        </w:rPr>
        <w:t>ibt</w:t>
      </w:r>
      <w:r w:rsidR="000434AD" w:rsidRPr="0A5CF245">
        <w:rPr>
          <w:rFonts w:ascii="Arial" w:hAnsi="Arial" w:cs="Arial"/>
        </w:rPr>
        <w:t xml:space="preserve"> es nicht. </w:t>
      </w:r>
    </w:p>
    <w:p w14:paraId="27EBF835" w14:textId="5BD05BCD" w:rsidR="00F62C37" w:rsidRPr="00D21F05" w:rsidRDefault="000434AD" w:rsidP="00D21F05">
      <w:pPr>
        <w:pStyle w:val="Listenabsatz"/>
        <w:rPr>
          <w:rFonts w:ascii="Arial" w:hAnsi="Arial" w:cs="Arial"/>
        </w:rPr>
      </w:pPr>
      <w:r w:rsidRPr="0A5CF245">
        <w:rPr>
          <w:rFonts w:ascii="Arial" w:hAnsi="Arial" w:cs="Arial"/>
        </w:rPr>
        <w:t xml:space="preserve">Mit </w:t>
      </w:r>
      <w:r w:rsidR="00D21F05">
        <w:rPr>
          <w:rFonts w:ascii="Arial" w:hAnsi="Arial" w:cs="Arial"/>
        </w:rPr>
        <w:t>112</w:t>
      </w:r>
      <w:r w:rsidR="00FC3223" w:rsidRPr="0A5CF245">
        <w:rPr>
          <w:rFonts w:ascii="Arial" w:hAnsi="Arial" w:cs="Arial"/>
        </w:rPr>
        <w:t xml:space="preserve"> </w:t>
      </w:r>
      <w:r w:rsidRPr="0A5CF245">
        <w:rPr>
          <w:rFonts w:ascii="Arial" w:hAnsi="Arial" w:cs="Arial"/>
        </w:rPr>
        <w:t>Stimmen w</w:t>
      </w:r>
      <w:r w:rsidR="456A909C" w:rsidRPr="0A5CF245">
        <w:rPr>
          <w:rFonts w:ascii="Arial" w:hAnsi="Arial" w:cs="Arial"/>
        </w:rPr>
        <w:t>ird</w:t>
      </w:r>
      <w:r w:rsidRPr="0A5CF245">
        <w:rPr>
          <w:rFonts w:ascii="Arial" w:hAnsi="Arial" w:cs="Arial"/>
        </w:rPr>
        <w:t xml:space="preserve"> K. Jansen einstimmig zu</w:t>
      </w:r>
      <w:r w:rsidR="735F414C" w:rsidRPr="0A5CF245">
        <w:rPr>
          <w:rFonts w:ascii="Arial" w:hAnsi="Arial" w:cs="Arial"/>
        </w:rPr>
        <w:t>r</w:t>
      </w:r>
      <w:r w:rsidRPr="0A5CF245">
        <w:rPr>
          <w:rFonts w:ascii="Arial" w:hAnsi="Arial" w:cs="Arial"/>
        </w:rPr>
        <w:t xml:space="preserve"> Protokollführer</w:t>
      </w:r>
      <w:r w:rsidR="35A4C961" w:rsidRPr="0A5CF245">
        <w:rPr>
          <w:rFonts w:ascii="Arial" w:hAnsi="Arial" w:cs="Arial"/>
        </w:rPr>
        <w:t>in</w:t>
      </w:r>
      <w:r w:rsidRPr="0A5CF245">
        <w:rPr>
          <w:rFonts w:ascii="Arial" w:hAnsi="Arial" w:cs="Arial"/>
        </w:rPr>
        <w:t xml:space="preserve"> gewählt.</w:t>
      </w:r>
    </w:p>
    <w:p w14:paraId="5741224E" w14:textId="77777777" w:rsidR="000434AD" w:rsidRPr="00D21F05" w:rsidRDefault="000434AD" w:rsidP="00D21F05">
      <w:pPr>
        <w:rPr>
          <w:rFonts w:ascii="Arial" w:hAnsi="Arial" w:cs="Arial"/>
        </w:rPr>
      </w:pPr>
    </w:p>
    <w:p w14:paraId="05DC5D07" w14:textId="0970B154" w:rsidR="00583A22" w:rsidRDefault="00583A22" w:rsidP="00583A22">
      <w:pPr>
        <w:pStyle w:val="Listenabsatz"/>
        <w:numPr>
          <w:ilvl w:val="0"/>
          <w:numId w:val="28"/>
        </w:numPr>
        <w:rPr>
          <w:rFonts w:ascii="Arial" w:hAnsi="Arial" w:cs="Arial"/>
          <w:b/>
          <w:bCs/>
        </w:rPr>
      </w:pPr>
      <w:r w:rsidRPr="00583A22">
        <w:rPr>
          <w:rFonts w:ascii="Arial" w:hAnsi="Arial" w:cs="Arial"/>
          <w:b/>
          <w:bCs/>
        </w:rPr>
        <w:t>Genehmigung Protokoll</w:t>
      </w:r>
      <w:r w:rsidR="00750B4F">
        <w:rPr>
          <w:rFonts w:ascii="Arial" w:hAnsi="Arial" w:cs="Arial"/>
          <w:b/>
          <w:bCs/>
        </w:rPr>
        <w:t xml:space="preserve"> von 2025</w:t>
      </w:r>
    </w:p>
    <w:p w14:paraId="419889D8" w14:textId="278C9B22" w:rsidR="000434AD" w:rsidRDefault="000434AD" w:rsidP="00583A22">
      <w:pPr>
        <w:pStyle w:val="Listenabsatz"/>
        <w:rPr>
          <w:rFonts w:ascii="Arial" w:hAnsi="Arial" w:cs="Arial"/>
        </w:rPr>
      </w:pPr>
      <w:r w:rsidRPr="0A5CF245">
        <w:rPr>
          <w:rFonts w:ascii="Arial" w:hAnsi="Arial" w:cs="Arial"/>
        </w:rPr>
        <w:t>C. Beermann fragt die Versammlung, ob es eine</w:t>
      </w:r>
      <w:r w:rsidR="5A1CF754" w:rsidRPr="0A5CF245">
        <w:rPr>
          <w:rFonts w:ascii="Arial" w:hAnsi="Arial" w:cs="Arial"/>
        </w:rPr>
        <w:t>r</w:t>
      </w:r>
      <w:r w:rsidRPr="0A5CF245">
        <w:rPr>
          <w:rFonts w:ascii="Arial" w:hAnsi="Arial" w:cs="Arial"/>
        </w:rPr>
        <w:t xml:space="preserve"> Aussprache zu</w:t>
      </w:r>
      <w:r w:rsidR="51D2AF63" w:rsidRPr="0A5CF245">
        <w:rPr>
          <w:rFonts w:ascii="Arial" w:hAnsi="Arial" w:cs="Arial"/>
        </w:rPr>
        <w:t>m</w:t>
      </w:r>
      <w:r w:rsidRPr="0A5CF245">
        <w:rPr>
          <w:rFonts w:ascii="Arial" w:hAnsi="Arial" w:cs="Arial"/>
        </w:rPr>
        <w:t xml:space="preserve"> </w:t>
      </w:r>
      <w:proofErr w:type="spellStart"/>
      <w:r w:rsidR="003D0E9C" w:rsidRPr="0A5CF245">
        <w:rPr>
          <w:rFonts w:ascii="Arial" w:hAnsi="Arial" w:cs="Arial"/>
        </w:rPr>
        <w:t>Kreisjugendtagsp</w:t>
      </w:r>
      <w:r w:rsidRPr="0A5CF245">
        <w:rPr>
          <w:rFonts w:ascii="Arial" w:hAnsi="Arial" w:cs="Arial"/>
        </w:rPr>
        <w:t>rotokoll</w:t>
      </w:r>
      <w:proofErr w:type="spellEnd"/>
      <w:r w:rsidRPr="0A5CF245">
        <w:rPr>
          <w:rFonts w:ascii="Arial" w:hAnsi="Arial" w:cs="Arial"/>
        </w:rPr>
        <w:t xml:space="preserve"> 202</w:t>
      </w:r>
      <w:r w:rsidR="00D21F05">
        <w:rPr>
          <w:rFonts w:ascii="Arial" w:hAnsi="Arial" w:cs="Arial"/>
        </w:rPr>
        <w:t xml:space="preserve">5 </w:t>
      </w:r>
      <w:r w:rsidR="00FC3223" w:rsidRPr="0A5CF245">
        <w:rPr>
          <w:rFonts w:ascii="Arial" w:hAnsi="Arial" w:cs="Arial"/>
        </w:rPr>
        <w:t>bedarf</w:t>
      </w:r>
      <w:r w:rsidRPr="0A5CF245">
        <w:rPr>
          <w:rFonts w:ascii="Arial" w:hAnsi="Arial" w:cs="Arial"/>
        </w:rPr>
        <w:t>. Dies w</w:t>
      </w:r>
      <w:r w:rsidR="5AB8B7BA" w:rsidRPr="0A5CF245">
        <w:rPr>
          <w:rFonts w:ascii="Arial" w:hAnsi="Arial" w:cs="Arial"/>
        </w:rPr>
        <w:t>ird</w:t>
      </w:r>
      <w:r w:rsidRPr="0A5CF245">
        <w:rPr>
          <w:rFonts w:ascii="Arial" w:hAnsi="Arial" w:cs="Arial"/>
        </w:rPr>
        <w:t xml:space="preserve"> seitens der Versammlung verneint.</w:t>
      </w:r>
      <w:r w:rsidR="40EFDD99" w:rsidRPr="0A5CF245">
        <w:rPr>
          <w:rFonts w:ascii="Arial" w:hAnsi="Arial" w:cs="Arial"/>
        </w:rPr>
        <w:t xml:space="preserve"> </w:t>
      </w:r>
      <w:r w:rsidR="00FC3223" w:rsidRPr="0A5CF245">
        <w:rPr>
          <w:rFonts w:ascii="Arial" w:hAnsi="Arial" w:cs="Arial"/>
        </w:rPr>
        <w:t>Somit w</w:t>
      </w:r>
      <w:r w:rsidR="1CF82971" w:rsidRPr="0A5CF245">
        <w:rPr>
          <w:rFonts w:ascii="Arial" w:hAnsi="Arial" w:cs="Arial"/>
        </w:rPr>
        <w:t>ird</w:t>
      </w:r>
      <w:r w:rsidR="00FC3223" w:rsidRPr="0A5CF245">
        <w:rPr>
          <w:rFonts w:ascii="Arial" w:hAnsi="Arial" w:cs="Arial"/>
        </w:rPr>
        <w:t xml:space="preserve"> </w:t>
      </w:r>
      <w:r w:rsidR="48C1D3CF" w:rsidRPr="0A5CF245">
        <w:rPr>
          <w:rFonts w:ascii="Arial" w:hAnsi="Arial" w:cs="Arial"/>
        </w:rPr>
        <w:t>über die</w:t>
      </w:r>
      <w:r w:rsidR="00FC3223" w:rsidRPr="0A5CF245">
        <w:rPr>
          <w:rFonts w:ascii="Arial" w:hAnsi="Arial" w:cs="Arial"/>
        </w:rPr>
        <w:t xml:space="preserve"> Genehmigung des </w:t>
      </w:r>
      <w:proofErr w:type="spellStart"/>
      <w:r w:rsidR="00FC3223" w:rsidRPr="0A5CF245">
        <w:rPr>
          <w:rFonts w:ascii="Arial" w:hAnsi="Arial" w:cs="Arial"/>
        </w:rPr>
        <w:t>Kreisjugend</w:t>
      </w:r>
      <w:r w:rsidR="00F62C37" w:rsidRPr="0A5CF245">
        <w:rPr>
          <w:rFonts w:ascii="Arial" w:hAnsi="Arial" w:cs="Arial"/>
        </w:rPr>
        <w:t>tagsprotokoll</w:t>
      </w:r>
      <w:proofErr w:type="spellEnd"/>
      <w:r w:rsidR="00F62C37" w:rsidRPr="0A5CF245">
        <w:rPr>
          <w:rFonts w:ascii="Arial" w:hAnsi="Arial" w:cs="Arial"/>
        </w:rPr>
        <w:t xml:space="preserve"> 202</w:t>
      </w:r>
      <w:r w:rsidR="00D21F05">
        <w:rPr>
          <w:rFonts w:ascii="Arial" w:hAnsi="Arial" w:cs="Arial"/>
        </w:rPr>
        <w:t>5</w:t>
      </w:r>
      <w:r w:rsidR="00F62C37" w:rsidRPr="0A5CF245">
        <w:rPr>
          <w:rFonts w:ascii="Arial" w:hAnsi="Arial" w:cs="Arial"/>
        </w:rPr>
        <w:t xml:space="preserve"> abgestimmt.</w:t>
      </w:r>
      <w:r w:rsidR="06E3A6E3" w:rsidRPr="0A5CF245">
        <w:rPr>
          <w:rFonts w:ascii="Arial" w:hAnsi="Arial" w:cs="Arial"/>
        </w:rPr>
        <w:t xml:space="preserve"> </w:t>
      </w:r>
      <w:r w:rsidRPr="0A5CF245">
        <w:rPr>
          <w:rFonts w:ascii="Arial" w:hAnsi="Arial" w:cs="Arial"/>
        </w:rPr>
        <w:t xml:space="preserve">Das </w:t>
      </w:r>
      <w:proofErr w:type="spellStart"/>
      <w:r w:rsidRPr="0A5CF245">
        <w:rPr>
          <w:rFonts w:ascii="Arial" w:hAnsi="Arial" w:cs="Arial"/>
        </w:rPr>
        <w:t>Kreisjugendtagsprotokoll</w:t>
      </w:r>
      <w:proofErr w:type="spellEnd"/>
      <w:r w:rsidRPr="0A5CF245">
        <w:rPr>
          <w:rFonts w:ascii="Arial" w:hAnsi="Arial" w:cs="Arial"/>
        </w:rPr>
        <w:t xml:space="preserve"> 202</w:t>
      </w:r>
      <w:r w:rsidR="00D21F05">
        <w:rPr>
          <w:rFonts w:ascii="Arial" w:hAnsi="Arial" w:cs="Arial"/>
        </w:rPr>
        <w:t>5</w:t>
      </w:r>
      <w:r w:rsidR="00F62C37" w:rsidRPr="0A5CF245">
        <w:rPr>
          <w:rFonts w:ascii="Arial" w:hAnsi="Arial" w:cs="Arial"/>
        </w:rPr>
        <w:t xml:space="preserve"> </w:t>
      </w:r>
      <w:r w:rsidR="003D0E9C" w:rsidRPr="0A5CF245">
        <w:rPr>
          <w:rFonts w:ascii="Arial" w:hAnsi="Arial" w:cs="Arial"/>
        </w:rPr>
        <w:t>w</w:t>
      </w:r>
      <w:r w:rsidR="35A7A508" w:rsidRPr="0A5CF245">
        <w:rPr>
          <w:rFonts w:ascii="Arial" w:hAnsi="Arial" w:cs="Arial"/>
        </w:rPr>
        <w:t>ird</w:t>
      </w:r>
      <w:r w:rsidR="003D0E9C" w:rsidRPr="0A5CF245">
        <w:rPr>
          <w:rFonts w:ascii="Arial" w:hAnsi="Arial" w:cs="Arial"/>
        </w:rPr>
        <w:t xml:space="preserve"> mit </w:t>
      </w:r>
      <w:r w:rsidR="00D21F05">
        <w:rPr>
          <w:rFonts w:ascii="Arial" w:hAnsi="Arial" w:cs="Arial"/>
        </w:rPr>
        <w:t>112</w:t>
      </w:r>
      <w:r w:rsidR="003D0E9C" w:rsidRPr="0A5CF245">
        <w:rPr>
          <w:rFonts w:ascii="Arial" w:hAnsi="Arial" w:cs="Arial"/>
        </w:rPr>
        <w:t>Stimmen einstimmig genehmigt.</w:t>
      </w:r>
    </w:p>
    <w:p w14:paraId="5EF90AA3" w14:textId="77777777" w:rsidR="003D0E9C" w:rsidRDefault="003D0E9C" w:rsidP="00583A22">
      <w:pPr>
        <w:pStyle w:val="Listenabsatz"/>
        <w:rPr>
          <w:rFonts w:ascii="Arial" w:hAnsi="Arial" w:cs="Arial"/>
        </w:rPr>
      </w:pPr>
    </w:p>
    <w:p w14:paraId="7D0A5572" w14:textId="068F4B58" w:rsidR="00CA2EB7" w:rsidRDefault="00CA2EB7" w:rsidP="00CA2EB7">
      <w:pPr>
        <w:pStyle w:val="Listenabsatz"/>
        <w:numPr>
          <w:ilvl w:val="0"/>
          <w:numId w:val="28"/>
        </w:numPr>
        <w:rPr>
          <w:rFonts w:ascii="Arial" w:hAnsi="Arial" w:cs="Arial"/>
          <w:b/>
          <w:bCs/>
        </w:rPr>
      </w:pPr>
      <w:r w:rsidRPr="00CA2EB7">
        <w:rPr>
          <w:rFonts w:ascii="Arial" w:hAnsi="Arial" w:cs="Arial"/>
          <w:b/>
          <w:bCs/>
        </w:rPr>
        <w:t>Bericht Kreisjugendwart</w:t>
      </w:r>
    </w:p>
    <w:p w14:paraId="774C2E90" w14:textId="5C7DE05D" w:rsidR="003D0E9C" w:rsidRDefault="00F62C37" w:rsidP="003D0E9C">
      <w:pPr>
        <w:pStyle w:val="Listenabsatz"/>
        <w:rPr>
          <w:rFonts w:ascii="Arial" w:hAnsi="Arial" w:cs="Arial"/>
        </w:rPr>
      </w:pPr>
      <w:r w:rsidRPr="0A5CF245">
        <w:rPr>
          <w:rFonts w:ascii="Arial" w:hAnsi="Arial" w:cs="Arial"/>
        </w:rPr>
        <w:t xml:space="preserve">C. Beermann </w:t>
      </w:r>
      <w:r w:rsidR="2C0CBB3E" w:rsidRPr="0A5CF245">
        <w:rPr>
          <w:rFonts w:ascii="Arial" w:hAnsi="Arial" w:cs="Arial"/>
        </w:rPr>
        <w:t xml:space="preserve">verliest seinen Tätigkeitsbericht als Kreisjugendwart. </w:t>
      </w:r>
    </w:p>
    <w:p w14:paraId="3116DEBA" w14:textId="5D60E877" w:rsidR="00F62C37" w:rsidRDefault="00F62C37" w:rsidP="0A5CF245">
      <w:pPr>
        <w:pStyle w:val="Listenabsatz"/>
        <w:rPr>
          <w:rFonts w:ascii="Arial" w:hAnsi="Arial" w:cs="Arial"/>
        </w:rPr>
      </w:pPr>
    </w:p>
    <w:p w14:paraId="2501238C" w14:textId="7667F765" w:rsidR="00F62C37" w:rsidRDefault="14E9D484" w:rsidP="0A5CF245">
      <w:pPr>
        <w:pStyle w:val="Listenabsatz"/>
        <w:rPr>
          <w:rFonts w:ascii="Arial" w:hAnsi="Arial" w:cs="Arial"/>
        </w:rPr>
      </w:pPr>
      <w:r w:rsidRPr="0A5CF245">
        <w:rPr>
          <w:rFonts w:ascii="Arial" w:hAnsi="Arial" w:cs="Arial"/>
        </w:rPr>
        <w:t>Im Anschluss an den Tätigkeitsbericht erfolgt die Ehrung der Kreismeister</w:t>
      </w:r>
      <w:r w:rsidR="00D21F05">
        <w:rPr>
          <w:rFonts w:ascii="Arial" w:hAnsi="Arial" w:cs="Arial"/>
        </w:rPr>
        <w:t>.</w:t>
      </w:r>
    </w:p>
    <w:p w14:paraId="28D93CCC" w14:textId="600C2A53" w:rsidR="00F62C37" w:rsidRDefault="00F62C37" w:rsidP="797F5658">
      <w:pPr>
        <w:pStyle w:val="Listenabsatz"/>
        <w:rPr>
          <w:rFonts w:ascii="Arial" w:hAnsi="Arial" w:cs="Arial"/>
        </w:rPr>
      </w:pPr>
    </w:p>
    <w:p w14:paraId="7AB9A8DB" w14:textId="0625860C" w:rsidR="161A9ED6" w:rsidRDefault="161A9ED6" w:rsidP="797F5658">
      <w:pPr>
        <w:pStyle w:val="Listenabsatz"/>
        <w:numPr>
          <w:ilvl w:val="0"/>
          <w:numId w:val="1"/>
        </w:numPr>
        <w:rPr>
          <w:rFonts w:ascii="Arial" w:hAnsi="Arial" w:cs="Arial"/>
        </w:rPr>
      </w:pPr>
      <w:r w:rsidRPr="0A5CF245">
        <w:rPr>
          <w:rFonts w:ascii="Arial" w:hAnsi="Arial" w:cs="Arial"/>
        </w:rPr>
        <w:t>U18 m: Hertener Löwen</w:t>
      </w:r>
    </w:p>
    <w:p w14:paraId="4008E4CF" w14:textId="041002CF" w:rsidR="34E7BC71" w:rsidRDefault="00D21F05" w:rsidP="0A5CF245">
      <w:pPr>
        <w:pStyle w:val="Listenabsatz"/>
        <w:numPr>
          <w:ilvl w:val="0"/>
          <w:numId w:val="1"/>
        </w:numPr>
        <w:rPr>
          <w:rFonts w:ascii="Arial" w:hAnsi="Arial" w:cs="Arial"/>
          <w:lang w:val="nl-NL"/>
        </w:rPr>
      </w:pPr>
      <w:r>
        <w:rPr>
          <w:rFonts w:ascii="Arial" w:hAnsi="Arial" w:cs="Arial"/>
          <w:lang w:val="nl-NL"/>
        </w:rPr>
        <w:t>U18w: SV Eintracht Erle</w:t>
      </w:r>
    </w:p>
    <w:p w14:paraId="7A021D71" w14:textId="26BAC818" w:rsidR="00F62C37" w:rsidRDefault="00F62C37" w:rsidP="0A5CF245">
      <w:pPr>
        <w:pStyle w:val="Listenabsatz"/>
        <w:numPr>
          <w:ilvl w:val="0"/>
          <w:numId w:val="1"/>
        </w:numPr>
        <w:rPr>
          <w:rFonts w:ascii="Arial" w:hAnsi="Arial" w:cs="Arial"/>
        </w:rPr>
      </w:pPr>
      <w:r w:rsidRPr="0A5CF245">
        <w:rPr>
          <w:rFonts w:ascii="Arial" w:hAnsi="Arial" w:cs="Arial"/>
        </w:rPr>
        <w:t>U16</w:t>
      </w:r>
      <w:r w:rsidR="7ED39B83" w:rsidRPr="0A5CF245">
        <w:rPr>
          <w:rFonts w:ascii="Arial" w:hAnsi="Arial" w:cs="Arial"/>
        </w:rPr>
        <w:t xml:space="preserve"> </w:t>
      </w:r>
      <w:r w:rsidRPr="0A5CF245">
        <w:rPr>
          <w:rFonts w:ascii="Arial" w:hAnsi="Arial" w:cs="Arial"/>
        </w:rPr>
        <w:t>m</w:t>
      </w:r>
      <w:r w:rsidR="5FAB1D60" w:rsidRPr="0A5CF245">
        <w:rPr>
          <w:rFonts w:ascii="Arial" w:hAnsi="Arial" w:cs="Arial"/>
        </w:rPr>
        <w:t>:</w:t>
      </w:r>
      <w:r w:rsidRPr="0A5CF245">
        <w:rPr>
          <w:rFonts w:ascii="Arial" w:hAnsi="Arial" w:cs="Arial"/>
        </w:rPr>
        <w:t xml:space="preserve"> Marler BC</w:t>
      </w:r>
    </w:p>
    <w:p w14:paraId="78E55730" w14:textId="31CB712C" w:rsidR="00D21F05" w:rsidRDefault="00D21F05" w:rsidP="0A5CF245">
      <w:pPr>
        <w:pStyle w:val="Listenabsatz"/>
        <w:numPr>
          <w:ilvl w:val="0"/>
          <w:numId w:val="1"/>
        </w:numPr>
        <w:rPr>
          <w:rFonts w:ascii="Arial" w:hAnsi="Arial" w:cs="Arial"/>
        </w:rPr>
      </w:pPr>
      <w:r>
        <w:rPr>
          <w:rFonts w:ascii="Arial" w:hAnsi="Arial" w:cs="Arial"/>
        </w:rPr>
        <w:t>U16w: TV Datteln</w:t>
      </w:r>
    </w:p>
    <w:p w14:paraId="3AF321D5" w14:textId="4A2E3E80" w:rsidR="00F62C37" w:rsidRPr="00D21F05" w:rsidRDefault="00F62C37" w:rsidP="0A5CF245">
      <w:pPr>
        <w:pStyle w:val="Listenabsatz"/>
        <w:numPr>
          <w:ilvl w:val="0"/>
          <w:numId w:val="1"/>
        </w:numPr>
        <w:rPr>
          <w:rFonts w:ascii="Arial" w:hAnsi="Arial" w:cs="Arial"/>
          <w:lang w:val="it-IT"/>
        </w:rPr>
      </w:pPr>
      <w:r w:rsidRPr="00D21F05">
        <w:rPr>
          <w:rFonts w:ascii="Arial" w:hAnsi="Arial" w:cs="Arial"/>
          <w:lang w:val="it-IT"/>
        </w:rPr>
        <w:t>U14</w:t>
      </w:r>
      <w:r w:rsidR="57C4A330" w:rsidRPr="00D21F05">
        <w:rPr>
          <w:rFonts w:ascii="Arial" w:hAnsi="Arial" w:cs="Arial"/>
          <w:lang w:val="it-IT"/>
        </w:rPr>
        <w:t xml:space="preserve"> </w:t>
      </w:r>
      <w:r w:rsidRPr="00D21F05">
        <w:rPr>
          <w:rFonts w:ascii="Arial" w:hAnsi="Arial" w:cs="Arial"/>
          <w:lang w:val="it-IT"/>
        </w:rPr>
        <w:t>o</w:t>
      </w:r>
      <w:r w:rsidR="6752D58F" w:rsidRPr="00D21F05">
        <w:rPr>
          <w:rFonts w:ascii="Arial" w:hAnsi="Arial" w:cs="Arial"/>
          <w:lang w:val="it-IT"/>
        </w:rPr>
        <w:t>:</w:t>
      </w:r>
      <w:r w:rsidR="002D7FEB" w:rsidRPr="00D21F05">
        <w:rPr>
          <w:rFonts w:ascii="Arial" w:hAnsi="Arial" w:cs="Arial"/>
          <w:lang w:val="it-IT"/>
        </w:rPr>
        <w:t xml:space="preserve"> </w:t>
      </w:r>
      <w:r w:rsidR="00D21F05" w:rsidRPr="00D21F05">
        <w:rPr>
          <w:rFonts w:ascii="Arial" w:hAnsi="Arial" w:cs="Arial"/>
          <w:lang w:val="it-IT"/>
        </w:rPr>
        <w:t>DJK Adler Bottro</w:t>
      </w:r>
      <w:r w:rsidR="00D21F05">
        <w:rPr>
          <w:rFonts w:ascii="Arial" w:hAnsi="Arial" w:cs="Arial"/>
          <w:lang w:val="it-IT"/>
        </w:rPr>
        <w:t>p</w:t>
      </w:r>
    </w:p>
    <w:p w14:paraId="325F473B" w14:textId="7C0A6291" w:rsidR="28BFA76D" w:rsidRDefault="28BFA76D" w:rsidP="0A5CF245">
      <w:pPr>
        <w:pStyle w:val="Listenabsatz"/>
        <w:numPr>
          <w:ilvl w:val="0"/>
          <w:numId w:val="1"/>
        </w:numPr>
        <w:rPr>
          <w:rFonts w:ascii="Arial" w:hAnsi="Arial" w:cs="Arial"/>
        </w:rPr>
      </w:pPr>
      <w:r w:rsidRPr="0A5CF245">
        <w:rPr>
          <w:rFonts w:ascii="Arial" w:hAnsi="Arial" w:cs="Arial"/>
        </w:rPr>
        <w:t xml:space="preserve">U14 w: </w:t>
      </w:r>
      <w:r w:rsidR="00D21F05">
        <w:rPr>
          <w:rFonts w:ascii="Arial" w:hAnsi="Arial" w:cs="Arial"/>
        </w:rPr>
        <w:t>TV Datteln</w:t>
      </w:r>
    </w:p>
    <w:p w14:paraId="0D8DB76A" w14:textId="7A0222DA" w:rsidR="00F62C37" w:rsidRDefault="00F62C37" w:rsidP="0A5CF245">
      <w:pPr>
        <w:pStyle w:val="Listenabsatz"/>
        <w:numPr>
          <w:ilvl w:val="0"/>
          <w:numId w:val="1"/>
        </w:numPr>
        <w:rPr>
          <w:rFonts w:ascii="Arial" w:hAnsi="Arial" w:cs="Arial"/>
        </w:rPr>
      </w:pPr>
      <w:r w:rsidRPr="0A5CF245">
        <w:rPr>
          <w:rFonts w:ascii="Arial" w:hAnsi="Arial" w:cs="Arial"/>
        </w:rPr>
        <w:t>U12</w:t>
      </w:r>
      <w:r w:rsidR="5F946A65" w:rsidRPr="0A5CF245">
        <w:rPr>
          <w:rFonts w:ascii="Arial" w:hAnsi="Arial" w:cs="Arial"/>
        </w:rPr>
        <w:t xml:space="preserve"> </w:t>
      </w:r>
      <w:r w:rsidRPr="0A5CF245">
        <w:rPr>
          <w:rFonts w:ascii="Arial" w:hAnsi="Arial" w:cs="Arial"/>
        </w:rPr>
        <w:t>o</w:t>
      </w:r>
      <w:r w:rsidR="2A83BC87" w:rsidRPr="0A5CF245">
        <w:rPr>
          <w:rFonts w:ascii="Arial" w:hAnsi="Arial" w:cs="Arial"/>
        </w:rPr>
        <w:t>:</w:t>
      </w:r>
      <w:r w:rsidR="002D7FEB" w:rsidRPr="0A5CF245">
        <w:rPr>
          <w:rFonts w:ascii="Arial" w:hAnsi="Arial" w:cs="Arial"/>
        </w:rPr>
        <w:t xml:space="preserve"> </w:t>
      </w:r>
      <w:r w:rsidR="00D21F05">
        <w:rPr>
          <w:rFonts w:ascii="Arial" w:hAnsi="Arial" w:cs="Arial"/>
        </w:rPr>
        <w:t>ATV Haltern</w:t>
      </w:r>
    </w:p>
    <w:p w14:paraId="02748FEC" w14:textId="7C358A52" w:rsidR="584D7D47" w:rsidRDefault="584D7D47" w:rsidP="0A5CF245">
      <w:pPr>
        <w:pStyle w:val="Listenabsatz"/>
        <w:numPr>
          <w:ilvl w:val="0"/>
          <w:numId w:val="1"/>
        </w:numPr>
        <w:rPr>
          <w:rFonts w:ascii="Arial" w:hAnsi="Arial" w:cs="Arial"/>
        </w:rPr>
      </w:pPr>
      <w:r w:rsidRPr="0A5CF245">
        <w:rPr>
          <w:rFonts w:ascii="Arial" w:hAnsi="Arial" w:cs="Arial"/>
        </w:rPr>
        <w:t xml:space="preserve">U12 w: CB Recklinghausen </w:t>
      </w:r>
      <w:r w:rsidR="00D21F05">
        <w:rPr>
          <w:rFonts w:ascii="Arial" w:hAnsi="Arial" w:cs="Arial"/>
        </w:rPr>
        <w:t>2</w:t>
      </w:r>
    </w:p>
    <w:p w14:paraId="378E279B" w14:textId="2D6CBFB8" w:rsidR="797F5658" w:rsidRPr="00D21F05" w:rsidRDefault="00D21F05" w:rsidP="00D21F05">
      <w:pPr>
        <w:ind w:left="720"/>
        <w:rPr>
          <w:rFonts w:ascii="Arial" w:hAnsi="Arial" w:cs="Arial"/>
        </w:rPr>
      </w:pPr>
      <w:r>
        <w:rPr>
          <w:rFonts w:ascii="Arial" w:hAnsi="Arial" w:cs="Arial"/>
        </w:rPr>
        <w:t xml:space="preserve">In der U14o wurde der Kreismeister beim Final </w:t>
      </w:r>
      <w:proofErr w:type="spellStart"/>
      <w:r>
        <w:rPr>
          <w:rFonts w:ascii="Arial" w:hAnsi="Arial" w:cs="Arial"/>
        </w:rPr>
        <w:t>Foru</w:t>
      </w:r>
      <w:proofErr w:type="spellEnd"/>
      <w:r>
        <w:rPr>
          <w:rFonts w:ascii="Arial" w:hAnsi="Arial" w:cs="Arial"/>
        </w:rPr>
        <w:t xml:space="preserve"> geehrt.</w:t>
      </w:r>
    </w:p>
    <w:p w14:paraId="24FF13BD" w14:textId="3CD2F298" w:rsidR="002D7FEB" w:rsidRDefault="002D7FEB" w:rsidP="0A5CF245">
      <w:pPr>
        <w:rPr>
          <w:rFonts w:ascii="Arial" w:hAnsi="Arial" w:cs="Arial"/>
        </w:rPr>
      </w:pPr>
    </w:p>
    <w:p w14:paraId="6189478F" w14:textId="77777777" w:rsidR="009D058F" w:rsidRDefault="009D058F" w:rsidP="009D058F">
      <w:pPr>
        <w:rPr>
          <w:rFonts w:ascii="Arial" w:hAnsi="Arial" w:cs="Arial"/>
        </w:rPr>
      </w:pPr>
    </w:p>
    <w:p w14:paraId="2BD644BC" w14:textId="1A31EDCF" w:rsidR="009D058F" w:rsidRDefault="009D058F" w:rsidP="009D058F">
      <w:pPr>
        <w:pStyle w:val="Listenabsatz"/>
        <w:numPr>
          <w:ilvl w:val="0"/>
          <w:numId w:val="28"/>
        </w:numPr>
        <w:rPr>
          <w:rFonts w:ascii="Arial" w:hAnsi="Arial" w:cs="Arial"/>
          <w:b/>
          <w:bCs/>
        </w:rPr>
      </w:pPr>
      <w:r w:rsidRPr="00173B38">
        <w:rPr>
          <w:rFonts w:ascii="Arial" w:hAnsi="Arial" w:cs="Arial"/>
          <w:b/>
          <w:bCs/>
        </w:rPr>
        <w:t>Wahl des Versammlungsleiters</w:t>
      </w:r>
    </w:p>
    <w:p w14:paraId="13283D4F" w14:textId="3EA7D5B0" w:rsidR="00750B4F" w:rsidRDefault="00750B4F" w:rsidP="00750B4F">
      <w:pPr>
        <w:pStyle w:val="Listenabsatz"/>
        <w:rPr>
          <w:rFonts w:ascii="Arial" w:hAnsi="Arial" w:cs="Arial"/>
        </w:rPr>
      </w:pPr>
      <w:r>
        <w:rPr>
          <w:rFonts w:ascii="Arial" w:hAnsi="Arial" w:cs="Arial"/>
        </w:rPr>
        <w:t xml:space="preserve">Aufgrund der anstehenden Wahl von C. Beermann, muss ein neuer Versammlungsleiter gewählt werden. Die Versammlung schlägt C. Winck zum Versammlungsleiter des Kreisjugendtages 2026 vor. </w:t>
      </w:r>
    </w:p>
    <w:p w14:paraId="4E71E6C7" w14:textId="30532BBA" w:rsidR="00750B4F" w:rsidRDefault="00750B4F" w:rsidP="00750B4F">
      <w:pPr>
        <w:pStyle w:val="Listenabsatz"/>
        <w:rPr>
          <w:rFonts w:ascii="Arial" w:hAnsi="Arial" w:cs="Arial"/>
        </w:rPr>
      </w:pPr>
      <w:r>
        <w:rPr>
          <w:rFonts w:ascii="Arial" w:hAnsi="Arial" w:cs="Arial"/>
        </w:rPr>
        <w:t>Weitere Vorschläge erfolgten nicht.</w:t>
      </w:r>
    </w:p>
    <w:p w14:paraId="718EE422" w14:textId="06F58651" w:rsidR="00750B4F" w:rsidRDefault="00750B4F" w:rsidP="00750B4F">
      <w:pPr>
        <w:pStyle w:val="Listenabsatz"/>
        <w:rPr>
          <w:rFonts w:ascii="Arial" w:hAnsi="Arial" w:cs="Arial"/>
        </w:rPr>
      </w:pPr>
      <w:r>
        <w:rPr>
          <w:rFonts w:ascii="Arial" w:hAnsi="Arial" w:cs="Arial"/>
        </w:rPr>
        <w:t>Um 11.14Uhr wird C. Winck einstimmig mit 112 Stimmen zum Versammlungsleiter gewählt.</w:t>
      </w:r>
    </w:p>
    <w:p w14:paraId="5A5C64AE" w14:textId="17EF7E37" w:rsidR="00750B4F" w:rsidRDefault="00750B4F" w:rsidP="00750B4F">
      <w:pPr>
        <w:pStyle w:val="Listenabsatz"/>
        <w:rPr>
          <w:rFonts w:ascii="Arial" w:hAnsi="Arial" w:cs="Arial"/>
        </w:rPr>
      </w:pPr>
      <w:r>
        <w:rPr>
          <w:rFonts w:ascii="Arial" w:hAnsi="Arial" w:cs="Arial"/>
        </w:rPr>
        <w:t>Stellvertretend für die Vereine bedankte sich C. Winck für die geleistete Arbeit des Jugendwartes und Jugendausschuss in der vergangenen Saison.</w:t>
      </w:r>
    </w:p>
    <w:p w14:paraId="006DA003" w14:textId="77777777" w:rsidR="00750B4F" w:rsidRDefault="00750B4F" w:rsidP="00750B4F">
      <w:pPr>
        <w:pStyle w:val="Listenabsatz"/>
        <w:rPr>
          <w:rFonts w:ascii="Arial" w:hAnsi="Arial" w:cs="Arial"/>
        </w:rPr>
      </w:pPr>
    </w:p>
    <w:p w14:paraId="5E4A6387" w14:textId="46707A66" w:rsidR="00750B4F" w:rsidRDefault="00750B4F" w:rsidP="00750B4F">
      <w:pPr>
        <w:pStyle w:val="Listenabsatz"/>
        <w:numPr>
          <w:ilvl w:val="0"/>
          <w:numId w:val="28"/>
        </w:numPr>
        <w:rPr>
          <w:rFonts w:ascii="Arial" w:hAnsi="Arial" w:cs="Arial"/>
          <w:b/>
          <w:bCs/>
        </w:rPr>
      </w:pPr>
      <w:r w:rsidRPr="00750B4F">
        <w:rPr>
          <w:rFonts w:ascii="Arial" w:hAnsi="Arial" w:cs="Arial"/>
          <w:b/>
          <w:bCs/>
        </w:rPr>
        <w:t>En</w:t>
      </w:r>
      <w:r>
        <w:rPr>
          <w:rFonts w:ascii="Arial" w:hAnsi="Arial" w:cs="Arial"/>
          <w:b/>
          <w:bCs/>
        </w:rPr>
        <w:t>t</w:t>
      </w:r>
      <w:r w:rsidRPr="00750B4F">
        <w:rPr>
          <w:rFonts w:ascii="Arial" w:hAnsi="Arial" w:cs="Arial"/>
          <w:b/>
          <w:bCs/>
        </w:rPr>
        <w:t>lastung</w:t>
      </w:r>
    </w:p>
    <w:p w14:paraId="555735C9" w14:textId="77777777" w:rsidR="00750B4F" w:rsidRDefault="00750B4F" w:rsidP="00750B4F">
      <w:pPr>
        <w:pStyle w:val="Listenabsatz"/>
        <w:rPr>
          <w:rFonts w:ascii="Arial" w:hAnsi="Arial" w:cs="Arial"/>
        </w:rPr>
      </w:pPr>
      <w:r>
        <w:rPr>
          <w:rFonts w:ascii="Arial" w:hAnsi="Arial" w:cs="Arial"/>
        </w:rPr>
        <w:t>Eine Aussprache der Tätigkeit bedarf es nicht.</w:t>
      </w:r>
    </w:p>
    <w:p w14:paraId="4C2C34FA" w14:textId="77777777" w:rsidR="00750B4F" w:rsidRDefault="00750B4F" w:rsidP="00750B4F">
      <w:pPr>
        <w:rPr>
          <w:rFonts w:ascii="Arial" w:hAnsi="Arial" w:cs="Arial"/>
        </w:rPr>
      </w:pPr>
      <w:r>
        <w:rPr>
          <w:rFonts w:ascii="Arial" w:hAnsi="Arial" w:cs="Arial"/>
        </w:rPr>
        <w:t xml:space="preserve">            </w:t>
      </w:r>
      <w:r w:rsidRPr="00750B4F">
        <w:rPr>
          <w:rFonts w:ascii="Arial" w:hAnsi="Arial" w:cs="Arial"/>
        </w:rPr>
        <w:t xml:space="preserve">Der Jugendwart, als auch der Jugendausschuss, wurden einstimmig mit 112 </w:t>
      </w:r>
    </w:p>
    <w:p w14:paraId="7ECD0BFC" w14:textId="0E619064" w:rsidR="00750B4F" w:rsidRPr="00750B4F" w:rsidRDefault="00750B4F" w:rsidP="00750B4F">
      <w:pPr>
        <w:rPr>
          <w:rFonts w:ascii="Arial" w:hAnsi="Arial" w:cs="Arial"/>
        </w:rPr>
      </w:pPr>
      <w:r>
        <w:rPr>
          <w:rFonts w:ascii="Arial" w:hAnsi="Arial" w:cs="Arial"/>
        </w:rPr>
        <w:t xml:space="preserve">            </w:t>
      </w:r>
      <w:r w:rsidRPr="00750B4F">
        <w:rPr>
          <w:rFonts w:ascii="Arial" w:hAnsi="Arial" w:cs="Arial"/>
        </w:rPr>
        <w:t>Stimmen entlastet.</w:t>
      </w:r>
    </w:p>
    <w:p w14:paraId="5D88F527" w14:textId="08A051E2" w:rsidR="00750B4F" w:rsidRDefault="00750B4F" w:rsidP="00750B4F">
      <w:pPr>
        <w:pStyle w:val="Listenabsatz"/>
        <w:rPr>
          <w:rFonts w:ascii="Arial" w:hAnsi="Arial" w:cs="Arial"/>
        </w:rPr>
      </w:pPr>
      <w:r>
        <w:rPr>
          <w:rFonts w:ascii="Arial" w:hAnsi="Arial" w:cs="Arial"/>
        </w:rPr>
        <w:t>C. Winck führt in der Tagesordnung fort.</w:t>
      </w:r>
    </w:p>
    <w:p w14:paraId="68E8A52B" w14:textId="77777777" w:rsidR="00173B38" w:rsidRDefault="00173B38" w:rsidP="00173B38">
      <w:pPr>
        <w:rPr>
          <w:rFonts w:ascii="Arial" w:hAnsi="Arial" w:cs="Arial"/>
        </w:rPr>
      </w:pPr>
    </w:p>
    <w:p w14:paraId="0359E4C7" w14:textId="29601FED" w:rsidR="00173B38" w:rsidRDefault="00173B38" w:rsidP="00173B38">
      <w:pPr>
        <w:pStyle w:val="Listenabsatz"/>
        <w:numPr>
          <w:ilvl w:val="0"/>
          <w:numId w:val="28"/>
        </w:numPr>
        <w:rPr>
          <w:rFonts w:ascii="Arial" w:hAnsi="Arial" w:cs="Arial"/>
          <w:b/>
          <w:bCs/>
        </w:rPr>
      </w:pPr>
      <w:r w:rsidRPr="00173B38">
        <w:rPr>
          <w:rFonts w:ascii="Arial" w:hAnsi="Arial" w:cs="Arial"/>
          <w:b/>
          <w:bCs/>
        </w:rPr>
        <w:t>Wahlen</w:t>
      </w:r>
    </w:p>
    <w:p w14:paraId="7C77DBA3" w14:textId="24A5EB92" w:rsidR="00AE727D" w:rsidRDefault="00AE727D" w:rsidP="00AE727D">
      <w:pPr>
        <w:pStyle w:val="Listenabsatz"/>
        <w:rPr>
          <w:rFonts w:ascii="Arial" w:hAnsi="Arial" w:cs="Arial"/>
        </w:rPr>
      </w:pPr>
      <w:r w:rsidRPr="00AE727D">
        <w:rPr>
          <w:rFonts w:ascii="Arial" w:hAnsi="Arial" w:cs="Arial"/>
        </w:rPr>
        <w:t>Beim heutigen Kreisjugendtag</w:t>
      </w:r>
      <w:r>
        <w:rPr>
          <w:rFonts w:ascii="Arial" w:hAnsi="Arial" w:cs="Arial"/>
        </w:rPr>
        <w:t xml:space="preserve"> ist die Wahl des Jugendwartes auf der Tagesordnung. Als ernannter Versammlungsleiter stellt C. Winck die Anwesenden, ob sich eine Person findet, der die Position als Jugendwart übernehmen möchte. Aus der Versammlung ergaben sich keine Vorschläge. C. Winck schlägt eine Wiederwahl von C. Beermann vor.</w:t>
      </w:r>
    </w:p>
    <w:p w14:paraId="34D6E4D2" w14:textId="16B4197C" w:rsidR="00AE727D" w:rsidRDefault="00AE727D" w:rsidP="00AE727D">
      <w:pPr>
        <w:pStyle w:val="Listenabsatz"/>
        <w:rPr>
          <w:rFonts w:ascii="Arial" w:hAnsi="Arial" w:cs="Arial"/>
        </w:rPr>
      </w:pPr>
      <w:r>
        <w:rPr>
          <w:rFonts w:ascii="Arial" w:hAnsi="Arial" w:cs="Arial"/>
        </w:rPr>
        <w:t>Zur Wahl wird C. Beermann gestellt. C. Beermann wird einstimmig, mit 112 Stimmen zum Jugendwart gewählt.</w:t>
      </w:r>
    </w:p>
    <w:p w14:paraId="0EF5E238" w14:textId="51A18E6A" w:rsidR="00AE727D" w:rsidRDefault="00AE727D" w:rsidP="00AE727D">
      <w:pPr>
        <w:pStyle w:val="Listenabsatz"/>
        <w:rPr>
          <w:rFonts w:ascii="Arial" w:hAnsi="Arial" w:cs="Arial"/>
        </w:rPr>
      </w:pPr>
      <w:r>
        <w:rPr>
          <w:rFonts w:ascii="Arial" w:hAnsi="Arial" w:cs="Arial"/>
        </w:rPr>
        <w:t>Keine Gegenstimmen bzw. Enthaltungen.</w:t>
      </w:r>
    </w:p>
    <w:p w14:paraId="086E8E84" w14:textId="77777777" w:rsidR="00AE727D" w:rsidRDefault="00AE727D" w:rsidP="00AE727D">
      <w:pPr>
        <w:pStyle w:val="Listenabsatz"/>
        <w:rPr>
          <w:rFonts w:ascii="Arial" w:hAnsi="Arial" w:cs="Arial"/>
        </w:rPr>
      </w:pPr>
    </w:p>
    <w:p w14:paraId="7850D4CF" w14:textId="7E7617B4" w:rsidR="00AE727D" w:rsidRDefault="00AE727D" w:rsidP="00AE727D">
      <w:pPr>
        <w:pStyle w:val="Listenabsatz"/>
        <w:rPr>
          <w:rFonts w:ascii="Arial" w:hAnsi="Arial" w:cs="Arial"/>
        </w:rPr>
      </w:pPr>
      <w:r>
        <w:rPr>
          <w:rFonts w:ascii="Arial" w:hAnsi="Arial" w:cs="Arial"/>
        </w:rPr>
        <w:t>C. Beermann nimmt die Wahl an.</w:t>
      </w:r>
    </w:p>
    <w:p w14:paraId="09A88486" w14:textId="77777777" w:rsidR="00AE727D" w:rsidRDefault="00AE727D" w:rsidP="00AE727D">
      <w:pPr>
        <w:pStyle w:val="Listenabsatz"/>
        <w:rPr>
          <w:rFonts w:ascii="Arial" w:hAnsi="Arial" w:cs="Arial"/>
        </w:rPr>
      </w:pPr>
    </w:p>
    <w:p w14:paraId="504F269B" w14:textId="746B86A3" w:rsidR="00AE727D" w:rsidRDefault="00AE727D" w:rsidP="00AE727D">
      <w:pPr>
        <w:pStyle w:val="Listenabsatz"/>
        <w:rPr>
          <w:rFonts w:ascii="Arial" w:hAnsi="Arial" w:cs="Arial"/>
        </w:rPr>
      </w:pPr>
      <w:r>
        <w:rPr>
          <w:rFonts w:ascii="Arial" w:hAnsi="Arial" w:cs="Arial"/>
        </w:rPr>
        <w:t>Um 11.18Uhr übergibt C Winck die Versammlungsleitung zurück an C. Beermann zurück, der mit der nächsten Wahl des Jugendausschusses weiterführt.</w:t>
      </w:r>
    </w:p>
    <w:p w14:paraId="3B15055E" w14:textId="77777777" w:rsidR="00AE727D" w:rsidRDefault="00AE727D" w:rsidP="00AE727D">
      <w:pPr>
        <w:pStyle w:val="Listenabsatz"/>
        <w:rPr>
          <w:rFonts w:ascii="Arial" w:hAnsi="Arial" w:cs="Arial"/>
        </w:rPr>
      </w:pPr>
    </w:p>
    <w:p w14:paraId="12ED2685" w14:textId="322C47BB" w:rsidR="00AE727D" w:rsidRDefault="00AE727D" w:rsidP="00AE727D">
      <w:pPr>
        <w:pStyle w:val="Listenabsatz"/>
        <w:rPr>
          <w:rFonts w:ascii="Arial" w:hAnsi="Arial" w:cs="Arial"/>
        </w:rPr>
      </w:pPr>
      <w:r>
        <w:rPr>
          <w:rFonts w:ascii="Arial" w:hAnsi="Arial" w:cs="Arial"/>
        </w:rPr>
        <w:t>J. Lahutta scheidet aus dem Jugend Ausschuss aus, da er aktiv nicht mehr mitgewirkt hat und inzwischen in einen anderen Basketballkreis aktiv ist.</w:t>
      </w:r>
    </w:p>
    <w:p w14:paraId="15190476" w14:textId="633118F1" w:rsidR="00AE727D" w:rsidRDefault="00AE727D" w:rsidP="00AE727D">
      <w:pPr>
        <w:pStyle w:val="Listenabsatz"/>
        <w:rPr>
          <w:rFonts w:ascii="Arial" w:hAnsi="Arial" w:cs="Arial"/>
        </w:rPr>
      </w:pPr>
      <w:r>
        <w:rPr>
          <w:rFonts w:ascii="Arial" w:hAnsi="Arial" w:cs="Arial"/>
        </w:rPr>
        <w:t xml:space="preserve">C. Beermann hatte im Vorfeld mit M. Steinhoff (Marler BC) gesprochen, sie würde ihre Arbeit im Jugend Ausschuss weiterfortführen, ein schriftliches Einverständnis liegt dem Kreisjugendtag vor. Neben M. Steinhoff sind noch M. </w:t>
      </w:r>
      <w:proofErr w:type="spellStart"/>
      <w:r>
        <w:rPr>
          <w:rFonts w:ascii="Arial" w:hAnsi="Arial" w:cs="Arial"/>
        </w:rPr>
        <w:t>Glomke</w:t>
      </w:r>
      <w:proofErr w:type="spellEnd"/>
      <w:r>
        <w:rPr>
          <w:rFonts w:ascii="Arial" w:hAnsi="Arial" w:cs="Arial"/>
        </w:rPr>
        <w:t xml:space="preserve"> (ATV Haltern) und M. Heinz (Castroper BC) im Jugend Ausschuss tätig. Beide erklären sich weiter im Jugend Ausschuss C. Beermann mitzuwirken.</w:t>
      </w:r>
    </w:p>
    <w:p w14:paraId="4A96ACB2" w14:textId="218DBD63" w:rsidR="00AE727D" w:rsidRDefault="007A77F4" w:rsidP="00AE727D">
      <w:pPr>
        <w:pStyle w:val="Listenabsatz"/>
        <w:rPr>
          <w:rFonts w:ascii="Arial" w:hAnsi="Arial" w:cs="Arial"/>
        </w:rPr>
      </w:pPr>
      <w:r>
        <w:rPr>
          <w:rFonts w:ascii="Arial" w:hAnsi="Arial" w:cs="Arial"/>
        </w:rPr>
        <w:t xml:space="preserve">Zudem hat die Versammlung sich entschieden, Personen </w:t>
      </w:r>
      <w:proofErr w:type="gramStart"/>
      <w:r>
        <w:rPr>
          <w:rFonts w:ascii="Arial" w:hAnsi="Arial" w:cs="Arial"/>
        </w:rPr>
        <w:t>die Interesse</w:t>
      </w:r>
      <w:proofErr w:type="gramEnd"/>
      <w:r>
        <w:rPr>
          <w:rFonts w:ascii="Arial" w:hAnsi="Arial" w:cs="Arial"/>
        </w:rPr>
        <w:t xml:space="preserve"> haben in den Jugend Ausschuss zu berufen. Personen die Interesse haben, können sich </w:t>
      </w:r>
      <w:r>
        <w:rPr>
          <w:rFonts w:ascii="Arial" w:hAnsi="Arial" w:cs="Arial"/>
        </w:rPr>
        <w:lastRenderedPageBreak/>
        <w:t>bei C. Beermann melden damit zu einer Jugend Ausschuss Sitzung eingeladen werden.</w:t>
      </w:r>
    </w:p>
    <w:p w14:paraId="0F854E55" w14:textId="4FC7E0C0" w:rsidR="007A77F4" w:rsidRDefault="007A77F4" w:rsidP="00AE727D">
      <w:pPr>
        <w:pStyle w:val="Listenabsatz"/>
        <w:rPr>
          <w:rFonts w:ascii="Arial" w:hAnsi="Arial" w:cs="Arial"/>
        </w:rPr>
      </w:pPr>
      <w:r>
        <w:rPr>
          <w:rFonts w:ascii="Arial" w:hAnsi="Arial" w:cs="Arial"/>
        </w:rPr>
        <w:t>Der Verein SV Eintracht Erle hat bereits Interesse einer Person mitgeteilt.</w:t>
      </w:r>
    </w:p>
    <w:p w14:paraId="7E3BE939" w14:textId="7DD27485" w:rsidR="007A77F4" w:rsidRDefault="007A77F4" w:rsidP="00AE727D">
      <w:pPr>
        <w:pStyle w:val="Listenabsatz"/>
        <w:rPr>
          <w:rFonts w:ascii="Arial" w:hAnsi="Arial" w:cs="Arial"/>
        </w:rPr>
      </w:pPr>
      <w:r>
        <w:rPr>
          <w:rFonts w:ascii="Arial" w:hAnsi="Arial" w:cs="Arial"/>
        </w:rPr>
        <w:t xml:space="preserve">C. Beermann schlägt eine Wahl der Personen M. Steinhoff, M. </w:t>
      </w:r>
      <w:proofErr w:type="spellStart"/>
      <w:r>
        <w:rPr>
          <w:rFonts w:ascii="Arial" w:hAnsi="Arial" w:cs="Arial"/>
        </w:rPr>
        <w:t>Glomke</w:t>
      </w:r>
      <w:proofErr w:type="spellEnd"/>
      <w:r>
        <w:rPr>
          <w:rFonts w:ascii="Arial" w:hAnsi="Arial" w:cs="Arial"/>
        </w:rPr>
        <w:t xml:space="preserve"> und M. Heinz en Bloc vor.</w:t>
      </w:r>
    </w:p>
    <w:p w14:paraId="0F6908C6" w14:textId="1456D03A" w:rsidR="007A77F4" w:rsidRDefault="007A77F4" w:rsidP="00AE727D">
      <w:pPr>
        <w:pStyle w:val="Listenabsatz"/>
        <w:rPr>
          <w:rFonts w:ascii="Arial" w:hAnsi="Arial" w:cs="Arial"/>
        </w:rPr>
      </w:pPr>
      <w:r>
        <w:rPr>
          <w:rFonts w:ascii="Arial" w:hAnsi="Arial" w:cs="Arial"/>
        </w:rPr>
        <w:t xml:space="preserve">M. Steinhoff, M. </w:t>
      </w:r>
      <w:proofErr w:type="spellStart"/>
      <w:r>
        <w:rPr>
          <w:rFonts w:ascii="Arial" w:hAnsi="Arial" w:cs="Arial"/>
        </w:rPr>
        <w:t>Glomke</w:t>
      </w:r>
      <w:proofErr w:type="spellEnd"/>
      <w:r>
        <w:rPr>
          <w:rFonts w:ascii="Arial" w:hAnsi="Arial" w:cs="Arial"/>
        </w:rPr>
        <w:t xml:space="preserve"> und M. Heinz wurden einstimmig mit 112 Stimmen gewählt.</w:t>
      </w:r>
    </w:p>
    <w:p w14:paraId="60331C9D" w14:textId="1D9E4B3C" w:rsidR="007A77F4" w:rsidRDefault="007A77F4" w:rsidP="00AE727D">
      <w:pPr>
        <w:pStyle w:val="Listenabsatz"/>
        <w:rPr>
          <w:rFonts w:ascii="Arial" w:hAnsi="Arial" w:cs="Arial"/>
        </w:rPr>
      </w:pPr>
      <w:r>
        <w:rPr>
          <w:rFonts w:ascii="Arial" w:hAnsi="Arial" w:cs="Arial"/>
        </w:rPr>
        <w:t>Keine Gegenstimmen bzw. Enthaltungen.</w:t>
      </w:r>
    </w:p>
    <w:p w14:paraId="481E6223" w14:textId="77777777" w:rsidR="00AE727D" w:rsidRDefault="00AE727D" w:rsidP="00AE727D">
      <w:pPr>
        <w:pStyle w:val="Listenabsatz"/>
        <w:rPr>
          <w:rFonts w:ascii="Arial" w:hAnsi="Arial" w:cs="Arial"/>
        </w:rPr>
      </w:pPr>
    </w:p>
    <w:p w14:paraId="0FFB2210" w14:textId="64EA74B1" w:rsidR="00BF4D51" w:rsidRPr="00BF4D51" w:rsidRDefault="00BF4D51" w:rsidP="00BF4D51">
      <w:pPr>
        <w:pStyle w:val="Listenabsatz"/>
        <w:numPr>
          <w:ilvl w:val="0"/>
          <w:numId w:val="28"/>
        </w:numPr>
        <w:rPr>
          <w:rFonts w:ascii="Arial" w:hAnsi="Arial" w:cs="Arial"/>
          <w:b/>
          <w:bCs/>
        </w:rPr>
      </w:pPr>
      <w:r w:rsidRPr="00BF4D51">
        <w:rPr>
          <w:rFonts w:ascii="Arial" w:hAnsi="Arial" w:cs="Arial"/>
          <w:b/>
          <w:bCs/>
        </w:rPr>
        <w:t>Anträge</w:t>
      </w:r>
    </w:p>
    <w:p w14:paraId="08733C95" w14:textId="12410359" w:rsidR="00173B38" w:rsidRDefault="00BF4D51" w:rsidP="00173B38">
      <w:pPr>
        <w:pStyle w:val="Listenabsatz"/>
        <w:rPr>
          <w:rFonts w:ascii="Arial" w:hAnsi="Arial" w:cs="Arial"/>
        </w:rPr>
      </w:pPr>
      <w:r w:rsidRPr="0A5CF245">
        <w:rPr>
          <w:rFonts w:ascii="Arial" w:hAnsi="Arial" w:cs="Arial"/>
        </w:rPr>
        <w:t>Dem Kreisjugendtag liegen keine Anträge vor.</w:t>
      </w:r>
    </w:p>
    <w:p w14:paraId="72968F2A" w14:textId="77777777" w:rsidR="00BF4D51" w:rsidRDefault="00BF4D51" w:rsidP="00173B38">
      <w:pPr>
        <w:pStyle w:val="Listenabsatz"/>
        <w:rPr>
          <w:rFonts w:ascii="Arial" w:hAnsi="Arial" w:cs="Arial"/>
        </w:rPr>
      </w:pPr>
    </w:p>
    <w:p w14:paraId="3B63FECC" w14:textId="178B2E03" w:rsidR="00BF4D51" w:rsidRDefault="00BF4D51" w:rsidP="00BF4D51">
      <w:pPr>
        <w:pStyle w:val="Listenabsatz"/>
        <w:numPr>
          <w:ilvl w:val="0"/>
          <w:numId w:val="28"/>
        </w:numPr>
        <w:rPr>
          <w:rFonts w:ascii="Arial" w:hAnsi="Arial" w:cs="Arial"/>
          <w:b/>
          <w:bCs/>
        </w:rPr>
      </w:pPr>
      <w:r w:rsidRPr="00BF4D51">
        <w:rPr>
          <w:rFonts w:ascii="Arial" w:hAnsi="Arial" w:cs="Arial"/>
          <w:b/>
          <w:bCs/>
        </w:rPr>
        <w:t>Sonstiges</w:t>
      </w:r>
    </w:p>
    <w:p w14:paraId="2342450B" w14:textId="2677E9A9" w:rsidR="00EB5351" w:rsidRDefault="007A77F4" w:rsidP="007A77F4">
      <w:pPr>
        <w:pStyle w:val="Listenabsatz"/>
        <w:numPr>
          <w:ilvl w:val="0"/>
          <w:numId w:val="32"/>
        </w:numPr>
        <w:rPr>
          <w:rFonts w:ascii="Arial" w:hAnsi="Arial" w:cs="Arial"/>
        </w:rPr>
      </w:pPr>
      <w:r>
        <w:rPr>
          <w:rFonts w:ascii="Arial" w:hAnsi="Arial" w:cs="Arial"/>
        </w:rPr>
        <w:t>Ein kurzes Feedback in den Schiedsrichter Bereich erfolgte, C. Winck sprach aus, dass die Entscheidung, welche letztes Jahr auf den Kreistag entschieden wurde, sich als wirksam erwiesen habe. Es traten keine Probleme mit der Besetzung mit heimeigenen SR auf. Es musste kein Spiel abgesagt werden bzw. ist ausgefallen.</w:t>
      </w:r>
    </w:p>
    <w:p w14:paraId="2F6C376B" w14:textId="04B00CF1" w:rsidR="007A77F4" w:rsidRDefault="007A77F4" w:rsidP="007A77F4">
      <w:pPr>
        <w:pStyle w:val="Listenabsatz"/>
        <w:numPr>
          <w:ilvl w:val="0"/>
          <w:numId w:val="32"/>
        </w:numPr>
        <w:rPr>
          <w:rFonts w:ascii="Arial" w:hAnsi="Arial" w:cs="Arial"/>
        </w:rPr>
      </w:pPr>
      <w:r>
        <w:rPr>
          <w:rFonts w:ascii="Arial" w:hAnsi="Arial" w:cs="Arial"/>
        </w:rPr>
        <w:t>Einge Vereinsvertreter wiesen nochmal darauf hin, dass Eltern sich gegenüber den SpielerInnen und Schiedsrichtern unkorrekt verhalten. Hier nochmal ein Hinweis das der Heimverein Hallenrecht hat und somit die Person zum Verlassen der Halle auffordern darf.</w:t>
      </w:r>
    </w:p>
    <w:p w14:paraId="78682444" w14:textId="548D27BB" w:rsidR="00CA3ECD" w:rsidRDefault="00CA3ECD" w:rsidP="007A77F4">
      <w:pPr>
        <w:pStyle w:val="Listenabsatz"/>
        <w:numPr>
          <w:ilvl w:val="0"/>
          <w:numId w:val="32"/>
        </w:numPr>
        <w:rPr>
          <w:rFonts w:ascii="Arial" w:hAnsi="Arial" w:cs="Arial"/>
        </w:rPr>
      </w:pPr>
      <w:r>
        <w:rPr>
          <w:rFonts w:ascii="Arial" w:hAnsi="Arial" w:cs="Arial"/>
        </w:rPr>
        <w:t>Positiv wurde auch der Spielbetrieb im U8 und U10 offen Bereich aufgenommen. In der vergangenen Saison wurde im U10 Bereich in kleineren Runden gespielt und dann in Leistungsstärke eingeteilt. In der U8 wurde der Spielbetrieb in Turnierform ausgetragen. Bei den Turnieren wurde in 3er oder4er Gruppen gespielt. C. Beermann wies schon mal darauf hin, dass in der kommenden Saison die Turnierstärke immer bei 3 Mannschaften liegen wird und der Rhythmus statt eine Stunde, 1,5 Stunden sein wird.</w:t>
      </w:r>
    </w:p>
    <w:p w14:paraId="531F2A39" w14:textId="0044D646" w:rsidR="00CA3ECD" w:rsidRDefault="00CA3ECD" w:rsidP="007A77F4">
      <w:pPr>
        <w:pStyle w:val="Listenabsatz"/>
        <w:numPr>
          <w:ilvl w:val="0"/>
          <w:numId w:val="32"/>
        </w:numPr>
        <w:rPr>
          <w:rFonts w:ascii="Arial" w:hAnsi="Arial" w:cs="Arial"/>
        </w:rPr>
      </w:pPr>
      <w:r>
        <w:rPr>
          <w:rFonts w:ascii="Arial" w:hAnsi="Arial" w:cs="Arial"/>
        </w:rPr>
        <w:t>C. Beermann wird, wie in der vergangenen Saison bereits, alle Vereine die Termine für die Turniere informieren.</w:t>
      </w:r>
    </w:p>
    <w:p w14:paraId="178677C8" w14:textId="77777777" w:rsidR="00CA3ECD" w:rsidRDefault="00CA3ECD" w:rsidP="00CA3ECD">
      <w:pPr>
        <w:rPr>
          <w:rFonts w:ascii="Arial" w:hAnsi="Arial" w:cs="Arial"/>
        </w:rPr>
      </w:pPr>
    </w:p>
    <w:p w14:paraId="4407D252" w14:textId="6BB62AD5" w:rsidR="00CA3ECD" w:rsidRPr="00CA3ECD" w:rsidRDefault="00CA3ECD" w:rsidP="00CA3ECD">
      <w:pPr>
        <w:rPr>
          <w:rFonts w:ascii="Arial" w:hAnsi="Arial" w:cs="Arial"/>
        </w:rPr>
      </w:pPr>
      <w:r>
        <w:rPr>
          <w:rFonts w:ascii="Arial" w:hAnsi="Arial" w:cs="Arial"/>
        </w:rPr>
        <w:t>C. Beermann erklärt um 11.50Uhr den Kreisjugendtag 2026 für beendet.</w:t>
      </w:r>
    </w:p>
    <w:p w14:paraId="219AD80B" w14:textId="77777777" w:rsidR="00BC5451" w:rsidRPr="00EB5351" w:rsidRDefault="00BC5451" w:rsidP="00677DE1">
      <w:pPr>
        <w:rPr>
          <w:rFonts w:ascii="Arial" w:hAnsi="Arial" w:cs="Arial"/>
          <w:sz w:val="24"/>
          <w:szCs w:val="24"/>
        </w:rPr>
      </w:pPr>
    </w:p>
    <w:p w14:paraId="34B86CF0" w14:textId="002BB0F8" w:rsidR="000A0C49" w:rsidRPr="00EB5351" w:rsidRDefault="000A0C49" w:rsidP="008A3CA6">
      <w:pPr>
        <w:tabs>
          <w:tab w:val="left" w:pos="1134"/>
          <w:tab w:val="left" w:pos="4820"/>
        </w:tabs>
        <w:rPr>
          <w:rFonts w:ascii="Arial" w:hAnsi="Arial" w:cs="Arial"/>
          <w:sz w:val="24"/>
          <w:szCs w:val="24"/>
        </w:rPr>
      </w:pPr>
    </w:p>
    <w:sectPr w:rsidR="000A0C49" w:rsidRPr="00EB5351" w:rsidSect="00CD565B">
      <w:headerReference w:type="default" r:id="rId8"/>
      <w:footerReference w:type="default" r:id="rId9"/>
      <w:pgSz w:w="11906" w:h="16838"/>
      <w:pgMar w:top="1417" w:right="1417" w:bottom="1134" w:left="1701" w:header="0" w:footer="16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8CC4C" w14:textId="77777777" w:rsidR="008035CE" w:rsidRDefault="008035CE" w:rsidP="00F352A3">
      <w:pPr>
        <w:spacing w:line="240" w:lineRule="auto"/>
      </w:pPr>
      <w:r>
        <w:separator/>
      </w:r>
    </w:p>
  </w:endnote>
  <w:endnote w:type="continuationSeparator" w:id="0">
    <w:p w14:paraId="23299B78" w14:textId="77777777" w:rsidR="008035CE" w:rsidRDefault="008035CE" w:rsidP="00F352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ler">
    <w:altName w:val="Corbel"/>
    <w:charset w:val="00"/>
    <w:family w:val="auto"/>
    <w:pitch w:val="variable"/>
    <w:sig w:usb0="00000001" w:usb1="5000205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0F0E8" w14:textId="463D7BA7" w:rsidR="00F352A3" w:rsidRPr="0056191B" w:rsidRDefault="00B138AA" w:rsidP="0056191B">
    <w:pPr>
      <w:pStyle w:val="Fuzeile"/>
      <w:tabs>
        <w:tab w:val="clear" w:pos="4536"/>
        <w:tab w:val="right" w:pos="8505"/>
      </w:tabs>
      <w:rPr>
        <w:sz w:val="16"/>
        <w:szCs w:val="16"/>
      </w:rPr>
    </w:pPr>
    <w:r>
      <w:rPr>
        <w:noProof/>
        <w:lang w:eastAsia="de-DE"/>
      </w:rPr>
      <mc:AlternateContent>
        <mc:Choice Requires="wps">
          <w:drawing>
            <wp:anchor distT="0" distB="0" distL="114300" distR="114300" simplePos="0" relativeHeight="251660288" behindDoc="0" locked="0" layoutInCell="1" allowOverlap="1" wp14:anchorId="50835358" wp14:editId="5921365A">
              <wp:simplePos x="0" y="0"/>
              <wp:positionH relativeFrom="column">
                <wp:posOffset>-727710</wp:posOffset>
              </wp:positionH>
              <wp:positionV relativeFrom="paragraph">
                <wp:posOffset>98425</wp:posOffset>
              </wp:positionV>
              <wp:extent cx="1803400" cy="1019175"/>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0"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C10BB3" w14:textId="77777777" w:rsidR="00F352A3" w:rsidRPr="00F352A3" w:rsidRDefault="00F352A3" w:rsidP="003526CB">
                          <w:pPr>
                            <w:spacing w:line="240" w:lineRule="exact"/>
                            <w:rPr>
                              <w:rFonts w:ascii="Aller" w:hAnsi="Aller"/>
                              <w:color w:val="EE7E00"/>
                              <w:sz w:val="16"/>
                              <w:szCs w:val="16"/>
                            </w:rPr>
                          </w:pPr>
                          <w:r w:rsidRPr="00F352A3">
                            <w:rPr>
                              <w:rFonts w:ascii="Aller" w:hAnsi="Aller"/>
                              <w:color w:val="EE7E00"/>
                              <w:sz w:val="16"/>
                              <w:szCs w:val="16"/>
                            </w:rPr>
                            <w:t>Basketballkreis Emscher Lippe e.V.</w:t>
                          </w:r>
                        </w:p>
                        <w:p w14:paraId="10EA8BA7" w14:textId="77777777" w:rsidR="00F352A3" w:rsidRPr="00DB004A" w:rsidRDefault="00F731D2" w:rsidP="003526CB">
                          <w:pPr>
                            <w:spacing w:line="240" w:lineRule="exact"/>
                            <w:rPr>
                              <w:rFonts w:ascii="Aller" w:hAnsi="Aller"/>
                              <w:color w:val="595959" w:themeColor="text1" w:themeTint="A6"/>
                              <w:sz w:val="16"/>
                              <w:szCs w:val="16"/>
                            </w:rPr>
                          </w:pPr>
                          <w:r w:rsidRPr="00DB004A">
                            <w:rPr>
                              <w:rFonts w:ascii="Aller" w:hAnsi="Aller"/>
                              <w:color w:val="595959" w:themeColor="text1" w:themeTint="A6"/>
                              <w:sz w:val="16"/>
                              <w:szCs w:val="16"/>
                            </w:rPr>
                            <w:t>Geschäftsstelle:</w:t>
                          </w:r>
                        </w:p>
                        <w:p w14:paraId="10FC2CEF" w14:textId="77777777" w:rsidR="00F731D2" w:rsidRPr="00DB004A" w:rsidRDefault="00F731D2" w:rsidP="003526CB">
                          <w:pPr>
                            <w:spacing w:line="240" w:lineRule="exact"/>
                            <w:rPr>
                              <w:rFonts w:ascii="Aller" w:hAnsi="Aller"/>
                              <w:color w:val="595959" w:themeColor="text1" w:themeTint="A6"/>
                              <w:sz w:val="16"/>
                              <w:szCs w:val="16"/>
                            </w:rPr>
                          </w:pPr>
                          <w:r w:rsidRPr="00DB004A">
                            <w:rPr>
                              <w:rFonts w:ascii="Aller" w:hAnsi="Aller"/>
                              <w:color w:val="595959" w:themeColor="text1" w:themeTint="A6"/>
                              <w:sz w:val="16"/>
                              <w:szCs w:val="16"/>
                            </w:rPr>
                            <w:t>Katja Jansen</w:t>
                          </w:r>
                        </w:p>
                        <w:p w14:paraId="35548732" w14:textId="77777777" w:rsidR="00F352A3" w:rsidRPr="00F352A3" w:rsidRDefault="009B4122" w:rsidP="003526CB">
                          <w:pPr>
                            <w:spacing w:line="240" w:lineRule="exact"/>
                            <w:rPr>
                              <w:rFonts w:ascii="Aller" w:hAnsi="Aller"/>
                              <w:color w:val="595959" w:themeColor="text1" w:themeTint="A6"/>
                              <w:sz w:val="16"/>
                              <w:szCs w:val="16"/>
                            </w:rPr>
                          </w:pPr>
                          <w:proofErr w:type="spellStart"/>
                          <w:r>
                            <w:rPr>
                              <w:rFonts w:ascii="Aller" w:hAnsi="Aller"/>
                              <w:color w:val="595959" w:themeColor="text1" w:themeTint="A6"/>
                              <w:sz w:val="16"/>
                              <w:szCs w:val="16"/>
                            </w:rPr>
                            <w:t>Leifhelmweg</w:t>
                          </w:r>
                          <w:proofErr w:type="spellEnd"/>
                          <w:r>
                            <w:rPr>
                              <w:rFonts w:ascii="Aller" w:hAnsi="Aller"/>
                              <w:color w:val="595959" w:themeColor="text1" w:themeTint="A6"/>
                              <w:sz w:val="16"/>
                              <w:szCs w:val="16"/>
                            </w:rPr>
                            <w:t xml:space="preserve"> 22</w:t>
                          </w:r>
                        </w:p>
                        <w:p w14:paraId="06D34FC0" w14:textId="77777777" w:rsidR="00F352A3" w:rsidRPr="00F352A3" w:rsidRDefault="00F352A3" w:rsidP="003526CB">
                          <w:pPr>
                            <w:spacing w:line="240" w:lineRule="exact"/>
                            <w:rPr>
                              <w:rFonts w:ascii="Aller" w:hAnsi="Aller"/>
                              <w:color w:val="595959" w:themeColor="text1" w:themeTint="A6"/>
                              <w:sz w:val="16"/>
                              <w:szCs w:val="16"/>
                            </w:rPr>
                          </w:pPr>
                          <w:r w:rsidRPr="00F352A3">
                            <w:rPr>
                              <w:rFonts w:ascii="Aller" w:hAnsi="Aller"/>
                              <w:color w:val="595959" w:themeColor="text1" w:themeTint="A6"/>
                              <w:sz w:val="16"/>
                              <w:szCs w:val="16"/>
                            </w:rPr>
                            <w:t>48282 Emsdetten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835358" id="_x0000_t202" coordsize="21600,21600" o:spt="202" path="m,l,21600r21600,l21600,xe">
              <v:stroke joinstyle="miter"/>
              <v:path gradientshapeok="t" o:connecttype="rect"/>
            </v:shapetype>
            <v:shape id="Text Box 1" o:spid="_x0000_s1026" type="#_x0000_t202" style="position:absolute;margin-left:-57.3pt;margin-top:7.75pt;width:142pt;height:8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" stroked="f">
              <v:textbox>
                <w:txbxContent>
                  <w:p w14:paraId="28C10BB3" w14:textId="77777777" w:rsidR="00F352A3" w:rsidRPr="00F352A3" w:rsidRDefault="00F352A3" w:rsidP="003526CB">
                    <w:pPr>
                      <w:spacing w:line="240" w:lineRule="exact"/>
                      <w:rPr>
                        <w:rFonts w:ascii="Aller" w:hAnsi="Aller"/>
                        <w:color w:val="EE7E00"/>
                        <w:sz w:val="16"/>
                        <w:szCs w:val="16"/>
                      </w:rPr>
                    </w:pPr>
                    <w:r w:rsidRPr="00F352A3">
                      <w:rPr>
                        <w:rFonts w:ascii="Aller" w:hAnsi="Aller"/>
                        <w:color w:val="EE7E00"/>
                        <w:sz w:val="16"/>
                        <w:szCs w:val="16"/>
                      </w:rPr>
                      <w:t>Basketballkreis Emscher Lippe e.V.</w:t>
                    </w:r>
                  </w:p>
                  <w:p w14:paraId="10EA8BA7" w14:textId="77777777" w:rsidR="00F352A3" w:rsidRPr="00DB004A" w:rsidRDefault="00F731D2" w:rsidP="003526CB">
                    <w:pPr>
                      <w:spacing w:line="240" w:lineRule="exact"/>
                      <w:rPr>
                        <w:rFonts w:ascii="Aller" w:hAnsi="Aller"/>
                        <w:color w:val="595959" w:themeColor="text1" w:themeTint="A6"/>
                        <w:sz w:val="16"/>
                        <w:szCs w:val="16"/>
                      </w:rPr>
                    </w:pPr>
                    <w:r w:rsidRPr="00DB004A">
                      <w:rPr>
                        <w:rFonts w:ascii="Aller" w:hAnsi="Aller"/>
                        <w:color w:val="595959" w:themeColor="text1" w:themeTint="A6"/>
                        <w:sz w:val="16"/>
                        <w:szCs w:val="16"/>
                      </w:rPr>
                      <w:t>Geschäftsstelle:</w:t>
                    </w:r>
                  </w:p>
                  <w:p w14:paraId="10FC2CEF" w14:textId="77777777" w:rsidR="00F731D2" w:rsidRPr="00DB004A" w:rsidRDefault="00F731D2" w:rsidP="003526CB">
                    <w:pPr>
                      <w:spacing w:line="240" w:lineRule="exact"/>
                      <w:rPr>
                        <w:rFonts w:ascii="Aller" w:hAnsi="Aller"/>
                        <w:color w:val="595959" w:themeColor="text1" w:themeTint="A6"/>
                        <w:sz w:val="16"/>
                        <w:szCs w:val="16"/>
                      </w:rPr>
                    </w:pPr>
                    <w:r w:rsidRPr="00DB004A">
                      <w:rPr>
                        <w:rFonts w:ascii="Aller" w:hAnsi="Aller"/>
                        <w:color w:val="595959" w:themeColor="text1" w:themeTint="A6"/>
                        <w:sz w:val="16"/>
                        <w:szCs w:val="16"/>
                      </w:rPr>
                      <w:t>Katja Jansen</w:t>
                    </w:r>
                  </w:p>
                  <w:p w14:paraId="35548732" w14:textId="77777777" w:rsidR="00F352A3" w:rsidRPr="00F352A3" w:rsidRDefault="009B4122" w:rsidP="003526CB">
                    <w:pPr>
                      <w:spacing w:line="240" w:lineRule="exact"/>
                      <w:rPr>
                        <w:rFonts w:ascii="Aller" w:hAnsi="Aller"/>
                        <w:color w:val="595959" w:themeColor="text1" w:themeTint="A6"/>
                        <w:sz w:val="16"/>
                        <w:szCs w:val="16"/>
                      </w:rPr>
                    </w:pPr>
                    <w:proofErr w:type="spellStart"/>
                    <w:r>
                      <w:rPr>
                        <w:rFonts w:ascii="Aller" w:hAnsi="Aller"/>
                        <w:color w:val="595959" w:themeColor="text1" w:themeTint="A6"/>
                        <w:sz w:val="16"/>
                        <w:szCs w:val="16"/>
                      </w:rPr>
                      <w:t>Leifhelmweg</w:t>
                    </w:r>
                    <w:proofErr w:type="spellEnd"/>
                    <w:r>
                      <w:rPr>
                        <w:rFonts w:ascii="Aller" w:hAnsi="Aller"/>
                        <w:color w:val="595959" w:themeColor="text1" w:themeTint="A6"/>
                        <w:sz w:val="16"/>
                        <w:szCs w:val="16"/>
                      </w:rPr>
                      <w:t xml:space="preserve"> 22</w:t>
                    </w:r>
                  </w:p>
                  <w:p w14:paraId="06D34FC0" w14:textId="77777777" w:rsidR="00F352A3" w:rsidRPr="00F352A3" w:rsidRDefault="00F352A3" w:rsidP="003526CB">
                    <w:pPr>
                      <w:spacing w:line="240" w:lineRule="exact"/>
                      <w:rPr>
                        <w:rFonts w:ascii="Aller" w:hAnsi="Aller"/>
                        <w:color w:val="595959" w:themeColor="text1" w:themeTint="A6"/>
                        <w:sz w:val="16"/>
                        <w:szCs w:val="16"/>
                      </w:rPr>
                    </w:pPr>
                    <w:r w:rsidRPr="00F352A3">
                      <w:rPr>
                        <w:rFonts w:ascii="Aller" w:hAnsi="Aller"/>
                        <w:color w:val="595959" w:themeColor="text1" w:themeTint="A6"/>
                        <w:sz w:val="16"/>
                        <w:szCs w:val="16"/>
                      </w:rPr>
                      <w:t>48282 Emsdetten</w:t>
                    </w:r>
                  </w:p>
                </w:txbxContent>
              </v:textbox>
            </v:shape>
          </w:pict>
        </mc:Fallback>
      </mc:AlternateContent>
    </w:r>
    <w:r>
      <w:rPr>
        <w:noProof/>
        <w:lang w:eastAsia="de-DE"/>
      </w:rPr>
      <mc:AlternateContent>
        <mc:Choice Requires="wps">
          <w:drawing>
            <wp:anchor distT="0" distB="0" distL="114300" distR="114300" simplePos="0" relativeHeight="251662336" behindDoc="0" locked="0" layoutInCell="1" allowOverlap="1" wp14:anchorId="6A2EFD4C" wp14:editId="27B84E50">
              <wp:simplePos x="0" y="0"/>
              <wp:positionH relativeFrom="column">
                <wp:posOffset>2731135</wp:posOffset>
              </wp:positionH>
              <wp:positionV relativeFrom="paragraph">
                <wp:posOffset>98425</wp:posOffset>
              </wp:positionV>
              <wp:extent cx="2139315" cy="7810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315" cy="781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F3B7C2" w14:textId="77777777" w:rsidR="00F352A3" w:rsidRDefault="00F352A3" w:rsidP="003526CB">
                          <w:pPr>
                            <w:spacing w:line="240" w:lineRule="exact"/>
                            <w:rPr>
                              <w:rFonts w:ascii="Aller" w:hAnsi="Aller"/>
                              <w:color w:val="595959" w:themeColor="text1" w:themeTint="A6"/>
                              <w:sz w:val="16"/>
                              <w:szCs w:val="16"/>
                            </w:rPr>
                          </w:pPr>
                          <w:r>
                            <w:rPr>
                              <w:rFonts w:ascii="Aller" w:hAnsi="Aller"/>
                              <w:color w:val="595959" w:themeColor="text1" w:themeTint="A6"/>
                              <w:sz w:val="16"/>
                              <w:szCs w:val="16"/>
                            </w:rPr>
                            <w:t>Sitz: Gelsenkirchen</w:t>
                          </w:r>
                        </w:p>
                        <w:p w14:paraId="73DD6E82" w14:textId="77777777" w:rsidR="00F352A3" w:rsidRDefault="00F352A3" w:rsidP="003526CB">
                          <w:pPr>
                            <w:spacing w:line="240" w:lineRule="exact"/>
                            <w:rPr>
                              <w:rFonts w:ascii="Aller" w:hAnsi="Aller"/>
                              <w:color w:val="595959" w:themeColor="text1" w:themeTint="A6"/>
                              <w:sz w:val="16"/>
                              <w:szCs w:val="16"/>
                            </w:rPr>
                          </w:pPr>
                          <w:r>
                            <w:rPr>
                              <w:rFonts w:ascii="Aller" w:hAnsi="Aller"/>
                              <w:color w:val="595959" w:themeColor="text1" w:themeTint="A6"/>
                              <w:sz w:val="16"/>
                              <w:szCs w:val="16"/>
                            </w:rPr>
                            <w:t>Vereinsregister: 1682 Nr. der Eintragung 1</w:t>
                          </w:r>
                        </w:p>
                        <w:p w14:paraId="10E553C3" w14:textId="77777777" w:rsidR="00F352A3" w:rsidRPr="00F352A3" w:rsidRDefault="00F352A3" w:rsidP="003526CB">
                          <w:pPr>
                            <w:spacing w:line="240" w:lineRule="exact"/>
                            <w:rPr>
                              <w:rFonts w:ascii="Aller" w:hAnsi="Aller"/>
                              <w:color w:val="595959" w:themeColor="text1" w:themeTint="A6"/>
                              <w:sz w:val="16"/>
                              <w:szCs w:val="16"/>
                            </w:rPr>
                          </w:pPr>
                          <w:r>
                            <w:rPr>
                              <w:rFonts w:ascii="Aller" w:hAnsi="Aller"/>
                              <w:color w:val="595959" w:themeColor="text1" w:themeTint="A6"/>
                              <w:sz w:val="16"/>
                              <w:szCs w:val="16"/>
                            </w:rPr>
                            <w:t>Amtsgericht: Gelsenkirchen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2EFD4C" id="Text Box 3" o:spid="_x0000_s1027" type="#_x0000_t202" style="position:absolute;margin-left:215.05pt;margin-top:7.75pt;width:168.45pt;height:6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" stroked="f">
              <v:textbox>
                <w:txbxContent>
                  <w:p w14:paraId="6FF3B7C2" w14:textId="77777777" w:rsidR="00F352A3" w:rsidRDefault="00F352A3" w:rsidP="003526CB">
                    <w:pPr>
                      <w:spacing w:line="240" w:lineRule="exact"/>
                      <w:rPr>
                        <w:rFonts w:ascii="Aller" w:hAnsi="Aller"/>
                        <w:color w:val="595959" w:themeColor="text1" w:themeTint="A6"/>
                        <w:sz w:val="16"/>
                        <w:szCs w:val="16"/>
                      </w:rPr>
                    </w:pPr>
                    <w:r>
                      <w:rPr>
                        <w:rFonts w:ascii="Aller" w:hAnsi="Aller"/>
                        <w:color w:val="595959" w:themeColor="text1" w:themeTint="A6"/>
                        <w:sz w:val="16"/>
                        <w:szCs w:val="16"/>
                      </w:rPr>
                      <w:t>Sitz: Gelsenkirchen</w:t>
                    </w:r>
                  </w:p>
                  <w:p w14:paraId="73DD6E82" w14:textId="77777777" w:rsidR="00F352A3" w:rsidRDefault="00F352A3" w:rsidP="003526CB">
                    <w:pPr>
                      <w:spacing w:line="240" w:lineRule="exact"/>
                      <w:rPr>
                        <w:rFonts w:ascii="Aller" w:hAnsi="Aller"/>
                        <w:color w:val="595959" w:themeColor="text1" w:themeTint="A6"/>
                        <w:sz w:val="16"/>
                        <w:szCs w:val="16"/>
                      </w:rPr>
                    </w:pPr>
                    <w:r>
                      <w:rPr>
                        <w:rFonts w:ascii="Aller" w:hAnsi="Aller"/>
                        <w:color w:val="595959" w:themeColor="text1" w:themeTint="A6"/>
                        <w:sz w:val="16"/>
                        <w:szCs w:val="16"/>
                      </w:rPr>
                      <w:t>Vereinsregister: 1682 Nr. der Eintragung 1</w:t>
                    </w:r>
                  </w:p>
                  <w:p w14:paraId="10E553C3" w14:textId="77777777" w:rsidR="00F352A3" w:rsidRPr="00F352A3" w:rsidRDefault="00F352A3" w:rsidP="003526CB">
                    <w:pPr>
                      <w:spacing w:line="240" w:lineRule="exact"/>
                      <w:rPr>
                        <w:rFonts w:ascii="Aller" w:hAnsi="Aller"/>
                        <w:color w:val="595959" w:themeColor="text1" w:themeTint="A6"/>
                        <w:sz w:val="16"/>
                        <w:szCs w:val="16"/>
                      </w:rPr>
                    </w:pPr>
                    <w:r>
                      <w:rPr>
                        <w:rFonts w:ascii="Aller" w:hAnsi="Aller"/>
                        <w:color w:val="595959" w:themeColor="text1" w:themeTint="A6"/>
                        <w:sz w:val="16"/>
                        <w:szCs w:val="16"/>
                      </w:rPr>
                      <w:t>Amtsgericht: Gelsenkirchen</w:t>
                    </w:r>
                  </w:p>
                </w:txbxContent>
              </v:textbox>
            </v:shape>
          </w:pict>
        </mc:Fallback>
      </mc:AlternateContent>
    </w:r>
    <w:r>
      <w:rPr>
        <w:noProof/>
        <w:lang w:eastAsia="de-DE"/>
      </w:rPr>
      <mc:AlternateContent>
        <mc:Choice Requires="wps">
          <w:drawing>
            <wp:anchor distT="0" distB="0" distL="114300" distR="114300" simplePos="0" relativeHeight="251661312" behindDoc="0" locked="0" layoutInCell="1" allowOverlap="1" wp14:anchorId="64A116A5" wp14:editId="12EEB201">
              <wp:simplePos x="0" y="0"/>
              <wp:positionH relativeFrom="column">
                <wp:posOffset>1209040</wp:posOffset>
              </wp:positionH>
              <wp:positionV relativeFrom="paragraph">
                <wp:posOffset>98425</wp:posOffset>
              </wp:positionV>
              <wp:extent cx="1396365" cy="7810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6365" cy="781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E1E569" w14:textId="77777777" w:rsidR="00F352A3" w:rsidRPr="00F352A3" w:rsidRDefault="00F352A3" w:rsidP="003526CB">
                          <w:pPr>
                            <w:spacing w:line="240" w:lineRule="exact"/>
                            <w:rPr>
                              <w:rFonts w:ascii="Aller" w:hAnsi="Aller"/>
                              <w:color w:val="595959" w:themeColor="text1" w:themeTint="A6"/>
                              <w:sz w:val="16"/>
                              <w:szCs w:val="16"/>
                            </w:rPr>
                          </w:pPr>
                          <w:r w:rsidRPr="00F352A3">
                            <w:rPr>
                              <w:rFonts w:ascii="Aller" w:hAnsi="Aller"/>
                              <w:color w:val="595959" w:themeColor="text1" w:themeTint="A6"/>
                              <w:sz w:val="16"/>
                              <w:szCs w:val="16"/>
                            </w:rPr>
                            <w:t>Tel.: 0 25 72 / 9 23 61 22</w:t>
                          </w:r>
                        </w:p>
                        <w:p w14:paraId="652ABC57" w14:textId="77777777" w:rsidR="00F352A3" w:rsidRPr="00F352A3" w:rsidRDefault="00F352A3" w:rsidP="003526CB">
                          <w:pPr>
                            <w:spacing w:line="240" w:lineRule="exact"/>
                            <w:rPr>
                              <w:rFonts w:ascii="Aller" w:hAnsi="Aller"/>
                              <w:color w:val="595959" w:themeColor="text1" w:themeTint="A6"/>
                              <w:sz w:val="16"/>
                              <w:szCs w:val="16"/>
                            </w:rPr>
                          </w:pPr>
                        </w:p>
                        <w:p w14:paraId="33885596" w14:textId="77777777" w:rsidR="00F352A3" w:rsidRPr="00F352A3" w:rsidRDefault="00F352A3" w:rsidP="003526CB">
                          <w:pPr>
                            <w:spacing w:line="240" w:lineRule="exact"/>
                            <w:rPr>
                              <w:rFonts w:ascii="Aller" w:hAnsi="Aller"/>
                              <w:color w:val="595959" w:themeColor="text1" w:themeTint="A6"/>
                              <w:sz w:val="16"/>
                              <w:szCs w:val="16"/>
                            </w:rPr>
                          </w:pPr>
                          <w:r w:rsidRPr="00F352A3">
                            <w:rPr>
                              <w:rFonts w:ascii="Aller" w:hAnsi="Aller"/>
                              <w:color w:val="595959" w:themeColor="text1" w:themeTint="A6"/>
                              <w:sz w:val="16"/>
                              <w:szCs w:val="16"/>
                            </w:rPr>
                            <w:t>info@bbkel.de</w:t>
                          </w:r>
                        </w:p>
                        <w:p w14:paraId="10481843" w14:textId="77777777" w:rsidR="00F352A3" w:rsidRPr="00F352A3" w:rsidRDefault="00F352A3" w:rsidP="003526CB">
                          <w:pPr>
                            <w:spacing w:line="240" w:lineRule="exact"/>
                            <w:rPr>
                              <w:rFonts w:ascii="Aller" w:hAnsi="Aller"/>
                              <w:color w:val="595959" w:themeColor="text1" w:themeTint="A6"/>
                              <w:sz w:val="16"/>
                              <w:szCs w:val="16"/>
                            </w:rPr>
                          </w:pPr>
                          <w:r>
                            <w:rPr>
                              <w:rFonts w:ascii="Aller" w:hAnsi="Aller"/>
                              <w:color w:val="EE7E00"/>
                              <w:sz w:val="16"/>
                              <w:szCs w:val="16"/>
                            </w:rPr>
                            <w:t>www.bbkel.de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A116A5" id="Text Box 2" o:spid="_x0000_s1028" type="#_x0000_t202" style="position:absolute;margin-left:95.2pt;margin-top:7.75pt;width:109.95pt;height: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" stroked="f">
              <v:textbox>
                <w:txbxContent>
                  <w:p w14:paraId="30E1E569" w14:textId="77777777" w:rsidR="00F352A3" w:rsidRPr="00F352A3" w:rsidRDefault="00F352A3" w:rsidP="003526CB">
                    <w:pPr>
                      <w:spacing w:line="240" w:lineRule="exact"/>
                      <w:rPr>
                        <w:rFonts w:ascii="Aller" w:hAnsi="Aller"/>
                        <w:color w:val="595959" w:themeColor="text1" w:themeTint="A6"/>
                        <w:sz w:val="16"/>
                        <w:szCs w:val="16"/>
                      </w:rPr>
                    </w:pPr>
                    <w:r w:rsidRPr="00F352A3">
                      <w:rPr>
                        <w:rFonts w:ascii="Aller" w:hAnsi="Aller"/>
                        <w:color w:val="595959" w:themeColor="text1" w:themeTint="A6"/>
                        <w:sz w:val="16"/>
                        <w:szCs w:val="16"/>
                      </w:rPr>
                      <w:t>Tel.: 0 25 72 / 9 23 61 22</w:t>
                    </w:r>
                  </w:p>
                  <w:p w14:paraId="652ABC57" w14:textId="77777777" w:rsidR="00F352A3" w:rsidRPr="00F352A3" w:rsidRDefault="00F352A3" w:rsidP="003526CB">
                    <w:pPr>
                      <w:spacing w:line="240" w:lineRule="exact"/>
                      <w:rPr>
                        <w:rFonts w:ascii="Aller" w:hAnsi="Aller"/>
                        <w:color w:val="595959" w:themeColor="text1" w:themeTint="A6"/>
                        <w:sz w:val="16"/>
                        <w:szCs w:val="16"/>
                      </w:rPr>
                    </w:pPr>
                  </w:p>
                  <w:p w14:paraId="33885596" w14:textId="77777777" w:rsidR="00F352A3" w:rsidRPr="00F352A3" w:rsidRDefault="00F352A3" w:rsidP="003526CB">
                    <w:pPr>
                      <w:spacing w:line="240" w:lineRule="exact"/>
                      <w:rPr>
                        <w:rFonts w:ascii="Aller" w:hAnsi="Aller"/>
                        <w:color w:val="595959" w:themeColor="text1" w:themeTint="A6"/>
                        <w:sz w:val="16"/>
                        <w:szCs w:val="16"/>
                      </w:rPr>
                    </w:pPr>
                    <w:r w:rsidRPr="00F352A3">
                      <w:rPr>
                        <w:rFonts w:ascii="Aller" w:hAnsi="Aller"/>
                        <w:color w:val="595959" w:themeColor="text1" w:themeTint="A6"/>
                        <w:sz w:val="16"/>
                        <w:szCs w:val="16"/>
                      </w:rPr>
                      <w:t>info@bbkel.de</w:t>
                    </w:r>
                  </w:p>
                  <w:p w14:paraId="10481843" w14:textId="77777777" w:rsidR="00F352A3" w:rsidRPr="00F352A3" w:rsidRDefault="00F352A3" w:rsidP="003526CB">
                    <w:pPr>
                      <w:spacing w:line="240" w:lineRule="exact"/>
                      <w:rPr>
                        <w:rFonts w:ascii="Aller" w:hAnsi="Aller"/>
                        <w:color w:val="595959" w:themeColor="text1" w:themeTint="A6"/>
                        <w:sz w:val="16"/>
                        <w:szCs w:val="16"/>
                      </w:rPr>
                    </w:pPr>
                    <w:r>
                      <w:rPr>
                        <w:rFonts w:ascii="Aller" w:hAnsi="Aller"/>
                        <w:color w:val="EE7E00"/>
                        <w:sz w:val="16"/>
                        <w:szCs w:val="16"/>
                      </w:rPr>
                      <w:t>www.bbkel.de</w:t>
                    </w:r>
                  </w:p>
                </w:txbxContent>
              </v:textbox>
            </v:shape>
          </w:pict>
        </mc:Fallback>
      </mc:AlternateContent>
    </w:r>
    <w:r>
      <w:rPr>
        <w:noProof/>
        <w:lang w:eastAsia="de-DE"/>
      </w:rPr>
      <mc:AlternateContent>
        <mc:Choice Requires="wps">
          <w:drawing>
            <wp:anchor distT="0" distB="0" distL="114300" distR="114300" simplePos="0" relativeHeight="251663360" behindDoc="0" locked="0" layoutInCell="1" allowOverlap="1" wp14:anchorId="6A2F7FB7" wp14:editId="3B4387E4">
              <wp:simplePos x="0" y="0"/>
              <wp:positionH relativeFrom="column">
                <wp:posOffset>4986655</wp:posOffset>
              </wp:positionH>
              <wp:positionV relativeFrom="paragraph">
                <wp:posOffset>98425</wp:posOffset>
              </wp:positionV>
              <wp:extent cx="1223010" cy="78105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010" cy="781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98B009" w14:textId="77777777" w:rsidR="00F352A3" w:rsidRPr="00F352A3" w:rsidRDefault="00F352A3" w:rsidP="003526CB">
                          <w:pPr>
                            <w:spacing w:line="240" w:lineRule="exact"/>
                            <w:rPr>
                              <w:rFonts w:ascii="Aller" w:hAnsi="Aller"/>
                              <w:color w:val="EE7E00"/>
                              <w:sz w:val="16"/>
                              <w:szCs w:val="16"/>
                            </w:rPr>
                          </w:pPr>
                          <w:r w:rsidRPr="00F352A3">
                            <w:rPr>
                              <w:rFonts w:ascii="Aller" w:hAnsi="Aller"/>
                              <w:color w:val="EE7E00"/>
                              <w:sz w:val="16"/>
                              <w:szCs w:val="16"/>
                            </w:rPr>
                            <w:t>Bankverbindungen:</w:t>
                          </w:r>
                        </w:p>
                        <w:p w14:paraId="02A61F97" w14:textId="77777777" w:rsidR="00F352A3" w:rsidRDefault="00F352A3" w:rsidP="003526CB">
                          <w:pPr>
                            <w:spacing w:line="240" w:lineRule="exact"/>
                            <w:rPr>
                              <w:rFonts w:ascii="Aller" w:hAnsi="Aller"/>
                              <w:color w:val="595959" w:themeColor="text1" w:themeTint="A6"/>
                              <w:sz w:val="16"/>
                              <w:szCs w:val="16"/>
                            </w:rPr>
                          </w:pPr>
                          <w:r>
                            <w:rPr>
                              <w:rFonts w:ascii="Aller" w:hAnsi="Aller"/>
                              <w:color w:val="595959" w:themeColor="text1" w:themeTint="A6"/>
                              <w:sz w:val="16"/>
                              <w:szCs w:val="16"/>
                            </w:rPr>
                            <w:t>Volksbank Dorsten</w:t>
                          </w:r>
                        </w:p>
                        <w:p w14:paraId="3A16A0EC" w14:textId="77777777" w:rsidR="00F352A3" w:rsidRDefault="00F352A3" w:rsidP="003526CB">
                          <w:pPr>
                            <w:spacing w:line="240" w:lineRule="exact"/>
                            <w:rPr>
                              <w:rFonts w:ascii="Aller" w:hAnsi="Aller"/>
                              <w:color w:val="595959" w:themeColor="text1" w:themeTint="A6"/>
                              <w:sz w:val="16"/>
                              <w:szCs w:val="16"/>
                            </w:rPr>
                          </w:pPr>
                          <w:r>
                            <w:rPr>
                              <w:rFonts w:ascii="Aller" w:hAnsi="Aller"/>
                              <w:color w:val="595959" w:themeColor="text1" w:themeTint="A6"/>
                              <w:sz w:val="16"/>
                              <w:szCs w:val="16"/>
                            </w:rPr>
                            <w:t>KTO 324 681 500</w:t>
                          </w:r>
                        </w:p>
                        <w:p w14:paraId="11285901" w14:textId="77777777" w:rsidR="00F352A3" w:rsidRPr="00F352A3" w:rsidRDefault="00F352A3" w:rsidP="003526CB">
                          <w:pPr>
                            <w:spacing w:line="240" w:lineRule="exact"/>
                            <w:rPr>
                              <w:rFonts w:ascii="Aller" w:hAnsi="Aller"/>
                              <w:color w:val="595959" w:themeColor="text1" w:themeTint="A6"/>
                              <w:sz w:val="16"/>
                              <w:szCs w:val="16"/>
                            </w:rPr>
                          </w:pPr>
                          <w:r>
                            <w:rPr>
                              <w:rFonts w:ascii="Aller" w:hAnsi="Aller"/>
                              <w:color w:val="595959" w:themeColor="text1" w:themeTint="A6"/>
                              <w:sz w:val="16"/>
                              <w:szCs w:val="16"/>
                            </w:rPr>
                            <w:t>BLZ 426 623 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2F7FB7" id="Text Box 4" o:spid="_x0000_s1029" type="#_x0000_t202" style="position:absolute;margin-left:392.65pt;margin-top:7.75pt;width:96.3pt;height: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" stroked="f">
              <v:textbox>
                <w:txbxContent>
                  <w:p w14:paraId="3E98B009" w14:textId="77777777" w:rsidR="00F352A3" w:rsidRPr="00F352A3" w:rsidRDefault="00F352A3" w:rsidP="003526CB">
                    <w:pPr>
                      <w:spacing w:line="240" w:lineRule="exact"/>
                      <w:rPr>
                        <w:rFonts w:ascii="Aller" w:hAnsi="Aller"/>
                        <w:color w:val="EE7E00"/>
                        <w:sz w:val="16"/>
                        <w:szCs w:val="16"/>
                      </w:rPr>
                    </w:pPr>
                    <w:r w:rsidRPr="00F352A3">
                      <w:rPr>
                        <w:rFonts w:ascii="Aller" w:hAnsi="Aller"/>
                        <w:color w:val="EE7E00"/>
                        <w:sz w:val="16"/>
                        <w:szCs w:val="16"/>
                      </w:rPr>
                      <w:t>Bankverbindungen:</w:t>
                    </w:r>
                  </w:p>
                  <w:p w14:paraId="02A61F97" w14:textId="77777777" w:rsidR="00F352A3" w:rsidRDefault="00F352A3" w:rsidP="003526CB">
                    <w:pPr>
                      <w:spacing w:line="240" w:lineRule="exact"/>
                      <w:rPr>
                        <w:rFonts w:ascii="Aller" w:hAnsi="Aller"/>
                        <w:color w:val="595959" w:themeColor="text1" w:themeTint="A6"/>
                        <w:sz w:val="16"/>
                        <w:szCs w:val="16"/>
                      </w:rPr>
                    </w:pPr>
                    <w:r>
                      <w:rPr>
                        <w:rFonts w:ascii="Aller" w:hAnsi="Aller"/>
                        <w:color w:val="595959" w:themeColor="text1" w:themeTint="A6"/>
                        <w:sz w:val="16"/>
                        <w:szCs w:val="16"/>
                      </w:rPr>
                      <w:t>Volksbank Dorsten</w:t>
                    </w:r>
                  </w:p>
                  <w:p w14:paraId="3A16A0EC" w14:textId="77777777" w:rsidR="00F352A3" w:rsidRDefault="00F352A3" w:rsidP="003526CB">
                    <w:pPr>
                      <w:spacing w:line="240" w:lineRule="exact"/>
                      <w:rPr>
                        <w:rFonts w:ascii="Aller" w:hAnsi="Aller"/>
                        <w:color w:val="595959" w:themeColor="text1" w:themeTint="A6"/>
                        <w:sz w:val="16"/>
                        <w:szCs w:val="16"/>
                      </w:rPr>
                    </w:pPr>
                    <w:r>
                      <w:rPr>
                        <w:rFonts w:ascii="Aller" w:hAnsi="Aller"/>
                        <w:color w:val="595959" w:themeColor="text1" w:themeTint="A6"/>
                        <w:sz w:val="16"/>
                        <w:szCs w:val="16"/>
                      </w:rPr>
                      <w:t>KTO 324 681 500</w:t>
                    </w:r>
                  </w:p>
                  <w:p w14:paraId="11285901" w14:textId="77777777" w:rsidR="00F352A3" w:rsidRPr="00F352A3" w:rsidRDefault="00F352A3" w:rsidP="003526CB">
                    <w:pPr>
                      <w:spacing w:line="240" w:lineRule="exact"/>
                      <w:rPr>
                        <w:rFonts w:ascii="Aller" w:hAnsi="Aller"/>
                        <w:color w:val="595959" w:themeColor="text1" w:themeTint="A6"/>
                        <w:sz w:val="16"/>
                        <w:szCs w:val="16"/>
                      </w:rPr>
                    </w:pPr>
                    <w:r>
                      <w:rPr>
                        <w:rFonts w:ascii="Aller" w:hAnsi="Aller"/>
                        <w:color w:val="595959" w:themeColor="text1" w:themeTint="A6"/>
                        <w:sz w:val="16"/>
                        <w:szCs w:val="16"/>
                      </w:rPr>
                      <w:t>BLZ 426 623 20</w:t>
                    </w:r>
                  </w:p>
                </w:txbxContent>
              </v:textbox>
            </v:shape>
          </w:pict>
        </mc:Fallback>
      </mc:AlternateContent>
    </w:r>
    <w:r w:rsidR="0056191B">
      <w:tab/>
    </w:r>
    <w:r w:rsidR="0056191B" w:rsidRPr="0056191B">
      <w:rPr>
        <w:sz w:val="16"/>
        <w:szCs w:val="16"/>
      </w:rPr>
      <w:t xml:space="preserve">Seite </w:t>
    </w:r>
    <w:r w:rsidR="0056191B" w:rsidRPr="0056191B">
      <w:rPr>
        <w:sz w:val="16"/>
        <w:szCs w:val="16"/>
      </w:rPr>
      <w:fldChar w:fldCharType="begin"/>
    </w:r>
    <w:r w:rsidR="0056191B" w:rsidRPr="0056191B">
      <w:rPr>
        <w:sz w:val="16"/>
        <w:szCs w:val="16"/>
      </w:rPr>
      <w:instrText>PAGE  \* Arabic  \* MERGEFORMAT</w:instrText>
    </w:r>
    <w:r w:rsidR="0056191B" w:rsidRPr="0056191B">
      <w:rPr>
        <w:sz w:val="16"/>
        <w:szCs w:val="16"/>
      </w:rPr>
      <w:fldChar w:fldCharType="separate"/>
    </w:r>
    <w:r w:rsidR="0056191B" w:rsidRPr="0056191B">
      <w:rPr>
        <w:sz w:val="16"/>
        <w:szCs w:val="16"/>
      </w:rPr>
      <w:t>1</w:t>
    </w:r>
    <w:r w:rsidR="0056191B" w:rsidRPr="0056191B">
      <w:rPr>
        <w:sz w:val="16"/>
        <w:szCs w:val="16"/>
      </w:rPr>
      <w:fldChar w:fldCharType="end"/>
    </w:r>
    <w:r w:rsidR="0056191B" w:rsidRPr="0056191B">
      <w:rPr>
        <w:sz w:val="16"/>
        <w:szCs w:val="16"/>
      </w:rPr>
      <w:t xml:space="preserve"> von </w:t>
    </w:r>
    <w:r w:rsidR="0056191B" w:rsidRPr="0056191B">
      <w:rPr>
        <w:sz w:val="16"/>
        <w:szCs w:val="16"/>
      </w:rPr>
      <w:fldChar w:fldCharType="begin"/>
    </w:r>
    <w:r w:rsidR="0056191B" w:rsidRPr="0056191B">
      <w:rPr>
        <w:sz w:val="16"/>
        <w:szCs w:val="16"/>
      </w:rPr>
      <w:instrText>NUMPAGES  \* Arabic  \* MERGEFORMAT</w:instrText>
    </w:r>
    <w:r w:rsidR="0056191B" w:rsidRPr="0056191B">
      <w:rPr>
        <w:sz w:val="16"/>
        <w:szCs w:val="16"/>
      </w:rPr>
      <w:fldChar w:fldCharType="separate"/>
    </w:r>
    <w:r w:rsidR="0056191B" w:rsidRPr="0056191B">
      <w:rPr>
        <w:sz w:val="16"/>
        <w:szCs w:val="16"/>
      </w:rPr>
      <w:t>2</w:t>
    </w:r>
    <w:r w:rsidR="0056191B" w:rsidRPr="0056191B">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9F239" w14:textId="77777777" w:rsidR="008035CE" w:rsidRDefault="008035CE" w:rsidP="00F352A3">
      <w:pPr>
        <w:spacing w:line="240" w:lineRule="auto"/>
      </w:pPr>
      <w:r>
        <w:separator/>
      </w:r>
    </w:p>
  </w:footnote>
  <w:footnote w:type="continuationSeparator" w:id="0">
    <w:p w14:paraId="4B780793" w14:textId="77777777" w:rsidR="008035CE" w:rsidRDefault="008035CE" w:rsidP="00F352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14446" w14:textId="77777777" w:rsidR="00F352A3" w:rsidRDefault="003526CB" w:rsidP="00CD565B">
    <w:pPr>
      <w:pStyle w:val="Kopfzeile"/>
      <w:ind w:left="-1417" w:hanging="284"/>
    </w:pPr>
    <w:r>
      <w:rPr>
        <w:noProof/>
        <w:lang w:eastAsia="de-DE"/>
      </w:rPr>
      <w:drawing>
        <wp:inline distT="0" distB="0" distL="0" distR="0" wp14:anchorId="5CCFF97C" wp14:editId="31A2E04A">
          <wp:extent cx="7560000" cy="1738870"/>
          <wp:effectExtent l="19050" t="0" r="2850" b="0"/>
          <wp:docPr id="16" name="Grafik 3" descr="bbkel_kop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kel_kopf.gif"/>
                  <pic:cNvPicPr/>
                </pic:nvPicPr>
                <pic:blipFill>
                  <a:blip r:embed="rId1"/>
                  <a:stretch>
                    <a:fillRect/>
                  </a:stretch>
                </pic:blipFill>
                <pic:spPr>
                  <a:xfrm>
                    <a:off x="0" y="0"/>
                    <a:ext cx="7560000" cy="17388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24CB5"/>
    <w:multiLevelType w:val="hybridMultilevel"/>
    <w:tmpl w:val="1EA4B95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F8879C9"/>
    <w:multiLevelType w:val="hybridMultilevel"/>
    <w:tmpl w:val="B6DEEC00"/>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 w15:restartNumberingAfterBreak="0">
    <w:nsid w:val="117200CE"/>
    <w:multiLevelType w:val="multilevel"/>
    <w:tmpl w:val="C9D0BAA8"/>
    <w:lvl w:ilvl="0">
      <w:start w:val="1"/>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8407B76"/>
    <w:multiLevelType w:val="hybridMultilevel"/>
    <w:tmpl w:val="A5ECF7AA"/>
    <w:lvl w:ilvl="0" w:tplc="61546BF8">
      <w:start w:val="3"/>
      <w:numFmt w:val="bullet"/>
      <w:lvlText w:val="-"/>
      <w:lvlJc w:val="left"/>
      <w:pPr>
        <w:ind w:left="1080" w:hanging="360"/>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1E097B75"/>
    <w:multiLevelType w:val="hybridMultilevel"/>
    <w:tmpl w:val="1448744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F2D4789"/>
    <w:multiLevelType w:val="hybridMultilevel"/>
    <w:tmpl w:val="96EC40CA"/>
    <w:lvl w:ilvl="0" w:tplc="363E6F70">
      <w:start w:val="1"/>
      <w:numFmt w:val="decimal"/>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6" w15:restartNumberingAfterBreak="0">
    <w:nsid w:val="1F5A7D0A"/>
    <w:multiLevelType w:val="hybridMultilevel"/>
    <w:tmpl w:val="CF0CB09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0701C69"/>
    <w:multiLevelType w:val="hybridMultilevel"/>
    <w:tmpl w:val="0518D3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25C6A35"/>
    <w:multiLevelType w:val="hybridMultilevel"/>
    <w:tmpl w:val="9098ADF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BAA51C0"/>
    <w:multiLevelType w:val="hybridMultilevel"/>
    <w:tmpl w:val="DB42035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0" w15:restartNumberingAfterBreak="0">
    <w:nsid w:val="2C42280D"/>
    <w:multiLevelType w:val="hybridMultilevel"/>
    <w:tmpl w:val="D990FE90"/>
    <w:lvl w:ilvl="0" w:tplc="99F24656">
      <w:start w:val="1"/>
      <w:numFmt w:val="decimal"/>
      <w:lvlText w:val="%1."/>
      <w:lvlJc w:val="left"/>
      <w:pPr>
        <w:ind w:left="420" w:hanging="360"/>
      </w:pPr>
      <w:rPr>
        <w:rFonts w:hint="default"/>
      </w:rPr>
    </w:lvl>
    <w:lvl w:ilvl="1" w:tplc="04070019" w:tentative="1">
      <w:start w:val="1"/>
      <w:numFmt w:val="lowerLetter"/>
      <w:lvlText w:val="%2."/>
      <w:lvlJc w:val="left"/>
      <w:pPr>
        <w:ind w:left="1140" w:hanging="360"/>
      </w:pPr>
    </w:lvl>
    <w:lvl w:ilvl="2" w:tplc="0407001B" w:tentative="1">
      <w:start w:val="1"/>
      <w:numFmt w:val="lowerRoman"/>
      <w:lvlText w:val="%3."/>
      <w:lvlJc w:val="right"/>
      <w:pPr>
        <w:ind w:left="1860" w:hanging="180"/>
      </w:pPr>
    </w:lvl>
    <w:lvl w:ilvl="3" w:tplc="0407000F" w:tentative="1">
      <w:start w:val="1"/>
      <w:numFmt w:val="decimal"/>
      <w:lvlText w:val="%4."/>
      <w:lvlJc w:val="left"/>
      <w:pPr>
        <w:ind w:left="2580" w:hanging="360"/>
      </w:pPr>
    </w:lvl>
    <w:lvl w:ilvl="4" w:tplc="04070019" w:tentative="1">
      <w:start w:val="1"/>
      <w:numFmt w:val="lowerLetter"/>
      <w:lvlText w:val="%5."/>
      <w:lvlJc w:val="left"/>
      <w:pPr>
        <w:ind w:left="3300" w:hanging="360"/>
      </w:pPr>
    </w:lvl>
    <w:lvl w:ilvl="5" w:tplc="0407001B" w:tentative="1">
      <w:start w:val="1"/>
      <w:numFmt w:val="lowerRoman"/>
      <w:lvlText w:val="%6."/>
      <w:lvlJc w:val="right"/>
      <w:pPr>
        <w:ind w:left="4020" w:hanging="180"/>
      </w:pPr>
    </w:lvl>
    <w:lvl w:ilvl="6" w:tplc="0407000F" w:tentative="1">
      <w:start w:val="1"/>
      <w:numFmt w:val="decimal"/>
      <w:lvlText w:val="%7."/>
      <w:lvlJc w:val="left"/>
      <w:pPr>
        <w:ind w:left="4740" w:hanging="360"/>
      </w:pPr>
    </w:lvl>
    <w:lvl w:ilvl="7" w:tplc="04070019" w:tentative="1">
      <w:start w:val="1"/>
      <w:numFmt w:val="lowerLetter"/>
      <w:lvlText w:val="%8."/>
      <w:lvlJc w:val="left"/>
      <w:pPr>
        <w:ind w:left="5460" w:hanging="360"/>
      </w:pPr>
    </w:lvl>
    <w:lvl w:ilvl="8" w:tplc="0407001B" w:tentative="1">
      <w:start w:val="1"/>
      <w:numFmt w:val="lowerRoman"/>
      <w:lvlText w:val="%9."/>
      <w:lvlJc w:val="right"/>
      <w:pPr>
        <w:ind w:left="6180" w:hanging="180"/>
      </w:pPr>
    </w:lvl>
  </w:abstractNum>
  <w:abstractNum w:abstractNumId="11" w15:restartNumberingAfterBreak="0">
    <w:nsid w:val="2CED44B8"/>
    <w:multiLevelType w:val="hybridMultilevel"/>
    <w:tmpl w:val="225432A6"/>
    <w:lvl w:ilvl="0" w:tplc="062ABD50">
      <w:start w:val="1"/>
      <w:numFmt w:val="decimal"/>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12" w15:restartNumberingAfterBreak="0">
    <w:nsid w:val="38FB415B"/>
    <w:multiLevelType w:val="hybridMultilevel"/>
    <w:tmpl w:val="269479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FA90199"/>
    <w:multiLevelType w:val="hybridMultilevel"/>
    <w:tmpl w:val="229E7F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55F127F"/>
    <w:multiLevelType w:val="hybridMultilevel"/>
    <w:tmpl w:val="6770A408"/>
    <w:lvl w:ilvl="0" w:tplc="0407000B">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5" w15:restartNumberingAfterBreak="0">
    <w:nsid w:val="47DB6191"/>
    <w:multiLevelType w:val="hybridMultilevel"/>
    <w:tmpl w:val="39A01812"/>
    <w:lvl w:ilvl="0" w:tplc="06985C58">
      <w:start w:val="19"/>
      <w:numFmt w:val="bullet"/>
      <w:lvlText w:val=""/>
      <w:lvlJc w:val="left"/>
      <w:pPr>
        <w:ind w:left="1095" w:hanging="360"/>
      </w:pPr>
      <w:rPr>
        <w:rFonts w:ascii="Wingdings" w:eastAsiaTheme="minorHAnsi" w:hAnsi="Wingdings" w:cs="Arial" w:hint="default"/>
      </w:rPr>
    </w:lvl>
    <w:lvl w:ilvl="1" w:tplc="04070003" w:tentative="1">
      <w:start w:val="1"/>
      <w:numFmt w:val="bullet"/>
      <w:lvlText w:val="o"/>
      <w:lvlJc w:val="left"/>
      <w:pPr>
        <w:ind w:left="1815" w:hanging="360"/>
      </w:pPr>
      <w:rPr>
        <w:rFonts w:ascii="Courier New" w:hAnsi="Courier New" w:cs="Courier New" w:hint="default"/>
      </w:rPr>
    </w:lvl>
    <w:lvl w:ilvl="2" w:tplc="04070005" w:tentative="1">
      <w:start w:val="1"/>
      <w:numFmt w:val="bullet"/>
      <w:lvlText w:val=""/>
      <w:lvlJc w:val="left"/>
      <w:pPr>
        <w:ind w:left="2535" w:hanging="360"/>
      </w:pPr>
      <w:rPr>
        <w:rFonts w:ascii="Wingdings" w:hAnsi="Wingdings" w:hint="default"/>
      </w:rPr>
    </w:lvl>
    <w:lvl w:ilvl="3" w:tplc="04070001" w:tentative="1">
      <w:start w:val="1"/>
      <w:numFmt w:val="bullet"/>
      <w:lvlText w:val=""/>
      <w:lvlJc w:val="left"/>
      <w:pPr>
        <w:ind w:left="3255" w:hanging="360"/>
      </w:pPr>
      <w:rPr>
        <w:rFonts w:ascii="Symbol" w:hAnsi="Symbol" w:hint="default"/>
      </w:rPr>
    </w:lvl>
    <w:lvl w:ilvl="4" w:tplc="04070003" w:tentative="1">
      <w:start w:val="1"/>
      <w:numFmt w:val="bullet"/>
      <w:lvlText w:val="o"/>
      <w:lvlJc w:val="left"/>
      <w:pPr>
        <w:ind w:left="3975" w:hanging="360"/>
      </w:pPr>
      <w:rPr>
        <w:rFonts w:ascii="Courier New" w:hAnsi="Courier New" w:cs="Courier New" w:hint="default"/>
      </w:rPr>
    </w:lvl>
    <w:lvl w:ilvl="5" w:tplc="04070005" w:tentative="1">
      <w:start w:val="1"/>
      <w:numFmt w:val="bullet"/>
      <w:lvlText w:val=""/>
      <w:lvlJc w:val="left"/>
      <w:pPr>
        <w:ind w:left="4695" w:hanging="360"/>
      </w:pPr>
      <w:rPr>
        <w:rFonts w:ascii="Wingdings" w:hAnsi="Wingdings" w:hint="default"/>
      </w:rPr>
    </w:lvl>
    <w:lvl w:ilvl="6" w:tplc="04070001" w:tentative="1">
      <w:start w:val="1"/>
      <w:numFmt w:val="bullet"/>
      <w:lvlText w:val=""/>
      <w:lvlJc w:val="left"/>
      <w:pPr>
        <w:ind w:left="5415" w:hanging="360"/>
      </w:pPr>
      <w:rPr>
        <w:rFonts w:ascii="Symbol" w:hAnsi="Symbol" w:hint="default"/>
      </w:rPr>
    </w:lvl>
    <w:lvl w:ilvl="7" w:tplc="04070003" w:tentative="1">
      <w:start w:val="1"/>
      <w:numFmt w:val="bullet"/>
      <w:lvlText w:val="o"/>
      <w:lvlJc w:val="left"/>
      <w:pPr>
        <w:ind w:left="6135" w:hanging="360"/>
      </w:pPr>
      <w:rPr>
        <w:rFonts w:ascii="Courier New" w:hAnsi="Courier New" w:cs="Courier New" w:hint="default"/>
      </w:rPr>
    </w:lvl>
    <w:lvl w:ilvl="8" w:tplc="04070005" w:tentative="1">
      <w:start w:val="1"/>
      <w:numFmt w:val="bullet"/>
      <w:lvlText w:val=""/>
      <w:lvlJc w:val="left"/>
      <w:pPr>
        <w:ind w:left="6855" w:hanging="360"/>
      </w:pPr>
      <w:rPr>
        <w:rFonts w:ascii="Wingdings" w:hAnsi="Wingdings" w:hint="default"/>
      </w:rPr>
    </w:lvl>
  </w:abstractNum>
  <w:abstractNum w:abstractNumId="16" w15:restartNumberingAfterBreak="0">
    <w:nsid w:val="48EB1DE4"/>
    <w:multiLevelType w:val="hybridMultilevel"/>
    <w:tmpl w:val="EE04D6E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7" w15:restartNumberingAfterBreak="0">
    <w:nsid w:val="49797B6F"/>
    <w:multiLevelType w:val="hybridMultilevel"/>
    <w:tmpl w:val="F5902E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BD87421"/>
    <w:multiLevelType w:val="hybridMultilevel"/>
    <w:tmpl w:val="2FF4F718"/>
    <w:lvl w:ilvl="0" w:tplc="F84AE52A">
      <w:start w:val="1"/>
      <w:numFmt w:val="bullet"/>
      <w:lvlText w:val="-"/>
      <w:lvlJc w:val="left"/>
      <w:pPr>
        <w:ind w:left="1080" w:hanging="360"/>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9" w15:restartNumberingAfterBreak="0">
    <w:nsid w:val="50772150"/>
    <w:multiLevelType w:val="hybridMultilevel"/>
    <w:tmpl w:val="A2D43B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AD551A"/>
    <w:multiLevelType w:val="hybridMultilevel"/>
    <w:tmpl w:val="4DF4FA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63B6D47"/>
    <w:multiLevelType w:val="hybridMultilevel"/>
    <w:tmpl w:val="64AED56C"/>
    <w:lvl w:ilvl="0" w:tplc="481493EC">
      <w:start w:val="1"/>
      <w:numFmt w:val="bullet"/>
      <w:lvlText w:val="-"/>
      <w:lvlJc w:val="left"/>
      <w:pPr>
        <w:ind w:left="1080" w:hanging="360"/>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2" w15:restartNumberingAfterBreak="0">
    <w:nsid w:val="5D8A395B"/>
    <w:multiLevelType w:val="hybridMultilevel"/>
    <w:tmpl w:val="2D241530"/>
    <w:lvl w:ilvl="0" w:tplc="AC6AC946">
      <w:start w:val="19"/>
      <w:numFmt w:val="bullet"/>
      <w:lvlText w:val=""/>
      <w:lvlJc w:val="left"/>
      <w:pPr>
        <w:ind w:left="3015" w:hanging="360"/>
      </w:pPr>
      <w:rPr>
        <w:rFonts w:ascii="Wingdings" w:eastAsiaTheme="minorHAnsi" w:hAnsi="Wingdings" w:cs="Arial" w:hint="default"/>
      </w:rPr>
    </w:lvl>
    <w:lvl w:ilvl="1" w:tplc="04070003" w:tentative="1">
      <w:start w:val="1"/>
      <w:numFmt w:val="bullet"/>
      <w:lvlText w:val="o"/>
      <w:lvlJc w:val="left"/>
      <w:pPr>
        <w:ind w:left="3735" w:hanging="360"/>
      </w:pPr>
      <w:rPr>
        <w:rFonts w:ascii="Courier New" w:hAnsi="Courier New" w:cs="Courier New" w:hint="default"/>
      </w:rPr>
    </w:lvl>
    <w:lvl w:ilvl="2" w:tplc="04070005" w:tentative="1">
      <w:start w:val="1"/>
      <w:numFmt w:val="bullet"/>
      <w:lvlText w:val=""/>
      <w:lvlJc w:val="left"/>
      <w:pPr>
        <w:ind w:left="4455" w:hanging="360"/>
      </w:pPr>
      <w:rPr>
        <w:rFonts w:ascii="Wingdings" w:hAnsi="Wingdings" w:hint="default"/>
      </w:rPr>
    </w:lvl>
    <w:lvl w:ilvl="3" w:tplc="04070001" w:tentative="1">
      <w:start w:val="1"/>
      <w:numFmt w:val="bullet"/>
      <w:lvlText w:val=""/>
      <w:lvlJc w:val="left"/>
      <w:pPr>
        <w:ind w:left="5175" w:hanging="360"/>
      </w:pPr>
      <w:rPr>
        <w:rFonts w:ascii="Symbol" w:hAnsi="Symbol" w:hint="default"/>
      </w:rPr>
    </w:lvl>
    <w:lvl w:ilvl="4" w:tplc="04070003" w:tentative="1">
      <w:start w:val="1"/>
      <w:numFmt w:val="bullet"/>
      <w:lvlText w:val="o"/>
      <w:lvlJc w:val="left"/>
      <w:pPr>
        <w:ind w:left="5895" w:hanging="360"/>
      </w:pPr>
      <w:rPr>
        <w:rFonts w:ascii="Courier New" w:hAnsi="Courier New" w:cs="Courier New" w:hint="default"/>
      </w:rPr>
    </w:lvl>
    <w:lvl w:ilvl="5" w:tplc="04070005" w:tentative="1">
      <w:start w:val="1"/>
      <w:numFmt w:val="bullet"/>
      <w:lvlText w:val=""/>
      <w:lvlJc w:val="left"/>
      <w:pPr>
        <w:ind w:left="6615" w:hanging="360"/>
      </w:pPr>
      <w:rPr>
        <w:rFonts w:ascii="Wingdings" w:hAnsi="Wingdings" w:hint="default"/>
      </w:rPr>
    </w:lvl>
    <w:lvl w:ilvl="6" w:tplc="04070001" w:tentative="1">
      <w:start w:val="1"/>
      <w:numFmt w:val="bullet"/>
      <w:lvlText w:val=""/>
      <w:lvlJc w:val="left"/>
      <w:pPr>
        <w:ind w:left="7335" w:hanging="360"/>
      </w:pPr>
      <w:rPr>
        <w:rFonts w:ascii="Symbol" w:hAnsi="Symbol" w:hint="default"/>
      </w:rPr>
    </w:lvl>
    <w:lvl w:ilvl="7" w:tplc="04070003" w:tentative="1">
      <w:start w:val="1"/>
      <w:numFmt w:val="bullet"/>
      <w:lvlText w:val="o"/>
      <w:lvlJc w:val="left"/>
      <w:pPr>
        <w:ind w:left="8055" w:hanging="360"/>
      </w:pPr>
      <w:rPr>
        <w:rFonts w:ascii="Courier New" w:hAnsi="Courier New" w:cs="Courier New" w:hint="default"/>
      </w:rPr>
    </w:lvl>
    <w:lvl w:ilvl="8" w:tplc="04070005" w:tentative="1">
      <w:start w:val="1"/>
      <w:numFmt w:val="bullet"/>
      <w:lvlText w:val=""/>
      <w:lvlJc w:val="left"/>
      <w:pPr>
        <w:ind w:left="8775" w:hanging="360"/>
      </w:pPr>
      <w:rPr>
        <w:rFonts w:ascii="Wingdings" w:hAnsi="Wingdings" w:hint="default"/>
      </w:rPr>
    </w:lvl>
  </w:abstractNum>
  <w:abstractNum w:abstractNumId="23" w15:restartNumberingAfterBreak="0">
    <w:nsid w:val="5E8304DA"/>
    <w:multiLevelType w:val="hybridMultilevel"/>
    <w:tmpl w:val="8676C998"/>
    <w:lvl w:ilvl="0" w:tplc="A528962C">
      <w:start w:val="1"/>
      <w:numFmt w:val="upperRoman"/>
      <w:lvlText w:val="%1."/>
      <w:lvlJc w:val="left"/>
      <w:pPr>
        <w:ind w:left="1440" w:hanging="72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4" w15:restartNumberingAfterBreak="0">
    <w:nsid w:val="600A29E6"/>
    <w:multiLevelType w:val="hybridMultilevel"/>
    <w:tmpl w:val="83BE7532"/>
    <w:lvl w:ilvl="0" w:tplc="B414E8AA">
      <w:start w:val="3"/>
      <w:numFmt w:val="bullet"/>
      <w:lvlText w:val="-"/>
      <w:lvlJc w:val="left"/>
      <w:pPr>
        <w:ind w:left="1140" w:hanging="360"/>
      </w:pPr>
      <w:rPr>
        <w:rFonts w:ascii="Arial" w:eastAsiaTheme="minorHAnsi" w:hAnsi="Arial" w:cs="Arial" w:hint="default"/>
      </w:rPr>
    </w:lvl>
    <w:lvl w:ilvl="1" w:tplc="04070003" w:tentative="1">
      <w:start w:val="1"/>
      <w:numFmt w:val="bullet"/>
      <w:lvlText w:val="o"/>
      <w:lvlJc w:val="left"/>
      <w:pPr>
        <w:ind w:left="1860" w:hanging="360"/>
      </w:pPr>
      <w:rPr>
        <w:rFonts w:ascii="Courier New" w:hAnsi="Courier New" w:cs="Courier New" w:hint="default"/>
      </w:rPr>
    </w:lvl>
    <w:lvl w:ilvl="2" w:tplc="04070005" w:tentative="1">
      <w:start w:val="1"/>
      <w:numFmt w:val="bullet"/>
      <w:lvlText w:val=""/>
      <w:lvlJc w:val="left"/>
      <w:pPr>
        <w:ind w:left="2580" w:hanging="360"/>
      </w:pPr>
      <w:rPr>
        <w:rFonts w:ascii="Wingdings" w:hAnsi="Wingdings" w:hint="default"/>
      </w:rPr>
    </w:lvl>
    <w:lvl w:ilvl="3" w:tplc="04070001" w:tentative="1">
      <w:start w:val="1"/>
      <w:numFmt w:val="bullet"/>
      <w:lvlText w:val=""/>
      <w:lvlJc w:val="left"/>
      <w:pPr>
        <w:ind w:left="3300" w:hanging="360"/>
      </w:pPr>
      <w:rPr>
        <w:rFonts w:ascii="Symbol" w:hAnsi="Symbol" w:hint="default"/>
      </w:rPr>
    </w:lvl>
    <w:lvl w:ilvl="4" w:tplc="04070003" w:tentative="1">
      <w:start w:val="1"/>
      <w:numFmt w:val="bullet"/>
      <w:lvlText w:val="o"/>
      <w:lvlJc w:val="left"/>
      <w:pPr>
        <w:ind w:left="4020" w:hanging="360"/>
      </w:pPr>
      <w:rPr>
        <w:rFonts w:ascii="Courier New" w:hAnsi="Courier New" w:cs="Courier New" w:hint="default"/>
      </w:rPr>
    </w:lvl>
    <w:lvl w:ilvl="5" w:tplc="04070005" w:tentative="1">
      <w:start w:val="1"/>
      <w:numFmt w:val="bullet"/>
      <w:lvlText w:val=""/>
      <w:lvlJc w:val="left"/>
      <w:pPr>
        <w:ind w:left="4740" w:hanging="360"/>
      </w:pPr>
      <w:rPr>
        <w:rFonts w:ascii="Wingdings" w:hAnsi="Wingdings" w:hint="default"/>
      </w:rPr>
    </w:lvl>
    <w:lvl w:ilvl="6" w:tplc="04070001" w:tentative="1">
      <w:start w:val="1"/>
      <w:numFmt w:val="bullet"/>
      <w:lvlText w:val=""/>
      <w:lvlJc w:val="left"/>
      <w:pPr>
        <w:ind w:left="5460" w:hanging="360"/>
      </w:pPr>
      <w:rPr>
        <w:rFonts w:ascii="Symbol" w:hAnsi="Symbol" w:hint="default"/>
      </w:rPr>
    </w:lvl>
    <w:lvl w:ilvl="7" w:tplc="04070003" w:tentative="1">
      <w:start w:val="1"/>
      <w:numFmt w:val="bullet"/>
      <w:lvlText w:val="o"/>
      <w:lvlJc w:val="left"/>
      <w:pPr>
        <w:ind w:left="6180" w:hanging="360"/>
      </w:pPr>
      <w:rPr>
        <w:rFonts w:ascii="Courier New" w:hAnsi="Courier New" w:cs="Courier New" w:hint="default"/>
      </w:rPr>
    </w:lvl>
    <w:lvl w:ilvl="8" w:tplc="04070005" w:tentative="1">
      <w:start w:val="1"/>
      <w:numFmt w:val="bullet"/>
      <w:lvlText w:val=""/>
      <w:lvlJc w:val="left"/>
      <w:pPr>
        <w:ind w:left="6900" w:hanging="360"/>
      </w:pPr>
      <w:rPr>
        <w:rFonts w:ascii="Wingdings" w:hAnsi="Wingdings" w:hint="default"/>
      </w:rPr>
    </w:lvl>
  </w:abstractNum>
  <w:abstractNum w:abstractNumId="25" w15:restartNumberingAfterBreak="0">
    <w:nsid w:val="61DF69A8"/>
    <w:multiLevelType w:val="hybridMultilevel"/>
    <w:tmpl w:val="96BA04F2"/>
    <w:lvl w:ilvl="0" w:tplc="F28EEFA0">
      <w:start w:val="1"/>
      <w:numFmt w:val="decimal"/>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26" w15:restartNumberingAfterBreak="0">
    <w:nsid w:val="65A65833"/>
    <w:multiLevelType w:val="hybridMultilevel"/>
    <w:tmpl w:val="797611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6B56AB2"/>
    <w:multiLevelType w:val="hybridMultilevel"/>
    <w:tmpl w:val="A91C24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C5546CB"/>
    <w:multiLevelType w:val="hybridMultilevel"/>
    <w:tmpl w:val="9D16FABA"/>
    <w:lvl w:ilvl="0" w:tplc="98B84A08">
      <w:start w:val="1"/>
      <w:numFmt w:val="lowerRoman"/>
      <w:lvlText w:val="%1."/>
      <w:lvlJc w:val="left"/>
      <w:pPr>
        <w:ind w:left="1440" w:hanging="72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9" w15:restartNumberingAfterBreak="0">
    <w:nsid w:val="6F4C0FF9"/>
    <w:multiLevelType w:val="hybridMultilevel"/>
    <w:tmpl w:val="014072BC"/>
    <w:lvl w:ilvl="0" w:tplc="B6B026C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8F2277B"/>
    <w:multiLevelType w:val="hybridMultilevel"/>
    <w:tmpl w:val="2ECCAB50"/>
    <w:lvl w:ilvl="0" w:tplc="3A809420">
      <w:start w:val="1"/>
      <w:numFmt w:val="decimal"/>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31" w15:restartNumberingAfterBreak="0">
    <w:nsid w:val="7C774B96"/>
    <w:multiLevelType w:val="hybridMultilevel"/>
    <w:tmpl w:val="1C5EA110"/>
    <w:lvl w:ilvl="0" w:tplc="84AAF76C">
      <w:start w:val="1"/>
      <w:numFmt w:val="bullet"/>
      <w:lvlText w:val=""/>
      <w:lvlJc w:val="left"/>
      <w:pPr>
        <w:ind w:left="1080" w:hanging="360"/>
      </w:pPr>
      <w:rPr>
        <w:rFonts w:ascii="Wingdings" w:hAnsi="Wingdings" w:hint="default"/>
      </w:rPr>
    </w:lvl>
    <w:lvl w:ilvl="1" w:tplc="B470C562">
      <w:start w:val="1"/>
      <w:numFmt w:val="bullet"/>
      <w:lvlText w:val="o"/>
      <w:lvlJc w:val="left"/>
      <w:pPr>
        <w:ind w:left="1800" w:hanging="360"/>
      </w:pPr>
      <w:rPr>
        <w:rFonts w:ascii="Courier New" w:hAnsi="Courier New" w:hint="default"/>
      </w:rPr>
    </w:lvl>
    <w:lvl w:ilvl="2" w:tplc="EFA675E2">
      <w:start w:val="1"/>
      <w:numFmt w:val="bullet"/>
      <w:lvlText w:val=""/>
      <w:lvlJc w:val="left"/>
      <w:pPr>
        <w:ind w:left="2520" w:hanging="360"/>
      </w:pPr>
      <w:rPr>
        <w:rFonts w:ascii="Wingdings" w:hAnsi="Wingdings" w:hint="default"/>
      </w:rPr>
    </w:lvl>
    <w:lvl w:ilvl="3" w:tplc="DDA2419E">
      <w:start w:val="1"/>
      <w:numFmt w:val="bullet"/>
      <w:lvlText w:val=""/>
      <w:lvlJc w:val="left"/>
      <w:pPr>
        <w:ind w:left="3240" w:hanging="360"/>
      </w:pPr>
      <w:rPr>
        <w:rFonts w:ascii="Symbol" w:hAnsi="Symbol" w:hint="default"/>
      </w:rPr>
    </w:lvl>
    <w:lvl w:ilvl="4" w:tplc="9D86A4B8">
      <w:start w:val="1"/>
      <w:numFmt w:val="bullet"/>
      <w:lvlText w:val="o"/>
      <w:lvlJc w:val="left"/>
      <w:pPr>
        <w:ind w:left="3960" w:hanging="360"/>
      </w:pPr>
      <w:rPr>
        <w:rFonts w:ascii="Courier New" w:hAnsi="Courier New" w:hint="default"/>
      </w:rPr>
    </w:lvl>
    <w:lvl w:ilvl="5" w:tplc="942493B4">
      <w:start w:val="1"/>
      <w:numFmt w:val="bullet"/>
      <w:lvlText w:val=""/>
      <w:lvlJc w:val="left"/>
      <w:pPr>
        <w:ind w:left="4680" w:hanging="360"/>
      </w:pPr>
      <w:rPr>
        <w:rFonts w:ascii="Wingdings" w:hAnsi="Wingdings" w:hint="default"/>
      </w:rPr>
    </w:lvl>
    <w:lvl w:ilvl="6" w:tplc="E512817C">
      <w:start w:val="1"/>
      <w:numFmt w:val="bullet"/>
      <w:lvlText w:val=""/>
      <w:lvlJc w:val="left"/>
      <w:pPr>
        <w:ind w:left="5400" w:hanging="360"/>
      </w:pPr>
      <w:rPr>
        <w:rFonts w:ascii="Symbol" w:hAnsi="Symbol" w:hint="default"/>
      </w:rPr>
    </w:lvl>
    <w:lvl w:ilvl="7" w:tplc="DF10179C">
      <w:start w:val="1"/>
      <w:numFmt w:val="bullet"/>
      <w:lvlText w:val="o"/>
      <w:lvlJc w:val="left"/>
      <w:pPr>
        <w:ind w:left="6120" w:hanging="360"/>
      </w:pPr>
      <w:rPr>
        <w:rFonts w:ascii="Courier New" w:hAnsi="Courier New" w:hint="default"/>
      </w:rPr>
    </w:lvl>
    <w:lvl w:ilvl="8" w:tplc="35069C7C">
      <w:start w:val="1"/>
      <w:numFmt w:val="bullet"/>
      <w:lvlText w:val=""/>
      <w:lvlJc w:val="left"/>
      <w:pPr>
        <w:ind w:left="6840" w:hanging="360"/>
      </w:pPr>
      <w:rPr>
        <w:rFonts w:ascii="Wingdings" w:hAnsi="Wingdings" w:hint="default"/>
      </w:rPr>
    </w:lvl>
  </w:abstractNum>
  <w:num w:numId="1" w16cid:durableId="688291653">
    <w:abstractNumId w:val="31"/>
  </w:num>
  <w:num w:numId="2" w16cid:durableId="1539001681">
    <w:abstractNumId w:val="0"/>
  </w:num>
  <w:num w:numId="3" w16cid:durableId="1186017800">
    <w:abstractNumId w:val="24"/>
  </w:num>
  <w:num w:numId="4" w16cid:durableId="1823349974">
    <w:abstractNumId w:val="5"/>
  </w:num>
  <w:num w:numId="5" w16cid:durableId="644820527">
    <w:abstractNumId w:val="27"/>
  </w:num>
  <w:num w:numId="6" w16cid:durableId="651063369">
    <w:abstractNumId w:val="21"/>
  </w:num>
  <w:num w:numId="7" w16cid:durableId="106118127">
    <w:abstractNumId w:val="2"/>
  </w:num>
  <w:num w:numId="8" w16cid:durableId="1236478865">
    <w:abstractNumId w:val="22"/>
  </w:num>
  <w:num w:numId="9" w16cid:durableId="714696853">
    <w:abstractNumId w:val="14"/>
  </w:num>
  <w:num w:numId="10" w16cid:durableId="1049568208">
    <w:abstractNumId w:val="8"/>
  </w:num>
  <w:num w:numId="11" w16cid:durableId="1854832095">
    <w:abstractNumId w:val="7"/>
  </w:num>
  <w:num w:numId="12" w16cid:durableId="1360280673">
    <w:abstractNumId w:val="15"/>
  </w:num>
  <w:num w:numId="13" w16cid:durableId="1216086969">
    <w:abstractNumId w:val="6"/>
  </w:num>
  <w:num w:numId="14" w16cid:durableId="2045398546">
    <w:abstractNumId w:val="17"/>
  </w:num>
  <w:num w:numId="15" w16cid:durableId="1667517618">
    <w:abstractNumId w:val="26"/>
  </w:num>
  <w:num w:numId="16" w16cid:durableId="784350750">
    <w:abstractNumId w:val="10"/>
  </w:num>
  <w:num w:numId="17" w16cid:durableId="1584335587">
    <w:abstractNumId w:val="19"/>
  </w:num>
  <w:num w:numId="18" w16cid:durableId="1278953881">
    <w:abstractNumId w:val="29"/>
  </w:num>
  <w:num w:numId="19" w16cid:durableId="638610441">
    <w:abstractNumId w:val="18"/>
  </w:num>
  <w:num w:numId="20" w16cid:durableId="2067757198">
    <w:abstractNumId w:val="13"/>
  </w:num>
  <w:num w:numId="21" w16cid:durableId="1613659816">
    <w:abstractNumId w:val="4"/>
  </w:num>
  <w:num w:numId="22" w16cid:durableId="1728869309">
    <w:abstractNumId w:val="23"/>
  </w:num>
  <w:num w:numId="23" w16cid:durableId="1400130807">
    <w:abstractNumId w:val="28"/>
  </w:num>
  <w:num w:numId="24" w16cid:durableId="1980836556">
    <w:abstractNumId w:val="30"/>
  </w:num>
  <w:num w:numId="25" w16cid:durableId="2072459121">
    <w:abstractNumId w:val="11"/>
  </w:num>
  <w:num w:numId="26" w16cid:durableId="726613357">
    <w:abstractNumId w:val="20"/>
  </w:num>
  <w:num w:numId="27" w16cid:durableId="1252005145">
    <w:abstractNumId w:val="25"/>
  </w:num>
  <w:num w:numId="28" w16cid:durableId="696081627">
    <w:abstractNumId w:val="12"/>
  </w:num>
  <w:num w:numId="29" w16cid:durableId="115761566">
    <w:abstractNumId w:val="3"/>
  </w:num>
  <w:num w:numId="30" w16cid:durableId="1047535605">
    <w:abstractNumId w:val="9"/>
  </w:num>
  <w:num w:numId="31" w16cid:durableId="1814789051">
    <w:abstractNumId w:val="1"/>
  </w:num>
  <w:num w:numId="32" w16cid:durableId="7532122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5A4"/>
    <w:rsid w:val="00000629"/>
    <w:rsid w:val="000118DF"/>
    <w:rsid w:val="000434AD"/>
    <w:rsid w:val="00052D9B"/>
    <w:rsid w:val="00053F1B"/>
    <w:rsid w:val="000946DE"/>
    <w:rsid w:val="000A0C49"/>
    <w:rsid w:val="000A69E1"/>
    <w:rsid w:val="000A7295"/>
    <w:rsid w:val="000B2D6D"/>
    <w:rsid w:val="000B69AF"/>
    <w:rsid w:val="000E4446"/>
    <w:rsid w:val="000F5719"/>
    <w:rsid w:val="0013357A"/>
    <w:rsid w:val="001670CF"/>
    <w:rsid w:val="00173B38"/>
    <w:rsid w:val="00180B27"/>
    <w:rsid w:val="00185582"/>
    <w:rsid w:val="00195EBF"/>
    <w:rsid w:val="001B6397"/>
    <w:rsid w:val="001D310B"/>
    <w:rsid w:val="001F1157"/>
    <w:rsid w:val="00205A1C"/>
    <w:rsid w:val="00216A52"/>
    <w:rsid w:val="002413F1"/>
    <w:rsid w:val="0024336D"/>
    <w:rsid w:val="00246CD3"/>
    <w:rsid w:val="002915B7"/>
    <w:rsid w:val="002B6EA1"/>
    <w:rsid w:val="002D0067"/>
    <w:rsid w:val="002D7FEB"/>
    <w:rsid w:val="002E50A1"/>
    <w:rsid w:val="002E6949"/>
    <w:rsid w:val="002E79DA"/>
    <w:rsid w:val="002F17A7"/>
    <w:rsid w:val="00307156"/>
    <w:rsid w:val="00316267"/>
    <w:rsid w:val="003173B2"/>
    <w:rsid w:val="0032348A"/>
    <w:rsid w:val="00333845"/>
    <w:rsid w:val="003526CB"/>
    <w:rsid w:val="00374253"/>
    <w:rsid w:val="003947D9"/>
    <w:rsid w:val="003A2172"/>
    <w:rsid w:val="003B27A7"/>
    <w:rsid w:val="003C2F22"/>
    <w:rsid w:val="003D0E9C"/>
    <w:rsid w:val="003FF4FE"/>
    <w:rsid w:val="0042205C"/>
    <w:rsid w:val="004262FC"/>
    <w:rsid w:val="00426AE5"/>
    <w:rsid w:val="00431DF2"/>
    <w:rsid w:val="004373D7"/>
    <w:rsid w:val="0045113B"/>
    <w:rsid w:val="00462192"/>
    <w:rsid w:val="00465988"/>
    <w:rsid w:val="00473C1C"/>
    <w:rsid w:val="00495A3C"/>
    <w:rsid w:val="004A3EE1"/>
    <w:rsid w:val="004A3FA3"/>
    <w:rsid w:val="004B09FE"/>
    <w:rsid w:val="004C52F1"/>
    <w:rsid w:val="004D50D4"/>
    <w:rsid w:val="004D52F7"/>
    <w:rsid w:val="004D5F20"/>
    <w:rsid w:val="004E5E46"/>
    <w:rsid w:val="004F19F6"/>
    <w:rsid w:val="004F3D20"/>
    <w:rsid w:val="005132CE"/>
    <w:rsid w:val="00520415"/>
    <w:rsid w:val="005348CA"/>
    <w:rsid w:val="0056191B"/>
    <w:rsid w:val="00570747"/>
    <w:rsid w:val="00583A22"/>
    <w:rsid w:val="00593833"/>
    <w:rsid w:val="005A017B"/>
    <w:rsid w:val="005A7173"/>
    <w:rsid w:val="005B2B14"/>
    <w:rsid w:val="005C329F"/>
    <w:rsid w:val="005C5319"/>
    <w:rsid w:val="005D637D"/>
    <w:rsid w:val="005E0A0C"/>
    <w:rsid w:val="005F4060"/>
    <w:rsid w:val="00600E84"/>
    <w:rsid w:val="00612C23"/>
    <w:rsid w:val="00617424"/>
    <w:rsid w:val="0063498B"/>
    <w:rsid w:val="00645D66"/>
    <w:rsid w:val="006462FE"/>
    <w:rsid w:val="006613D0"/>
    <w:rsid w:val="00677DE1"/>
    <w:rsid w:val="0068035A"/>
    <w:rsid w:val="006868D5"/>
    <w:rsid w:val="00692694"/>
    <w:rsid w:val="006A49F8"/>
    <w:rsid w:val="006B35A4"/>
    <w:rsid w:val="006D1C13"/>
    <w:rsid w:val="0071387D"/>
    <w:rsid w:val="00723555"/>
    <w:rsid w:val="00750B4F"/>
    <w:rsid w:val="00761B23"/>
    <w:rsid w:val="0079613F"/>
    <w:rsid w:val="007A5CE9"/>
    <w:rsid w:val="007A77F4"/>
    <w:rsid w:val="007B134C"/>
    <w:rsid w:val="007D3A1F"/>
    <w:rsid w:val="008035CE"/>
    <w:rsid w:val="008145D7"/>
    <w:rsid w:val="0083377D"/>
    <w:rsid w:val="00843ECF"/>
    <w:rsid w:val="00846398"/>
    <w:rsid w:val="00877563"/>
    <w:rsid w:val="00892033"/>
    <w:rsid w:val="008A3CA6"/>
    <w:rsid w:val="008B4808"/>
    <w:rsid w:val="008C60BE"/>
    <w:rsid w:val="008D75C6"/>
    <w:rsid w:val="00922B6A"/>
    <w:rsid w:val="009475BD"/>
    <w:rsid w:val="009623F1"/>
    <w:rsid w:val="00962819"/>
    <w:rsid w:val="00974A3C"/>
    <w:rsid w:val="00997885"/>
    <w:rsid w:val="009A358B"/>
    <w:rsid w:val="009A622D"/>
    <w:rsid w:val="009B4122"/>
    <w:rsid w:val="009D058F"/>
    <w:rsid w:val="009E65E3"/>
    <w:rsid w:val="009F60BD"/>
    <w:rsid w:val="00A126D2"/>
    <w:rsid w:val="00A1379B"/>
    <w:rsid w:val="00A2769C"/>
    <w:rsid w:val="00A304E7"/>
    <w:rsid w:val="00A32644"/>
    <w:rsid w:val="00A4323E"/>
    <w:rsid w:val="00A5023A"/>
    <w:rsid w:val="00A521EB"/>
    <w:rsid w:val="00A55A40"/>
    <w:rsid w:val="00A650BC"/>
    <w:rsid w:val="00A66FF9"/>
    <w:rsid w:val="00A83B75"/>
    <w:rsid w:val="00A86F3E"/>
    <w:rsid w:val="00AA118D"/>
    <w:rsid w:val="00AB3D50"/>
    <w:rsid w:val="00AC41A3"/>
    <w:rsid w:val="00AD59DB"/>
    <w:rsid w:val="00AE2843"/>
    <w:rsid w:val="00AE727D"/>
    <w:rsid w:val="00B0293B"/>
    <w:rsid w:val="00B051E2"/>
    <w:rsid w:val="00B138AA"/>
    <w:rsid w:val="00B4078A"/>
    <w:rsid w:val="00B517F1"/>
    <w:rsid w:val="00B63FD9"/>
    <w:rsid w:val="00B66FE5"/>
    <w:rsid w:val="00B80943"/>
    <w:rsid w:val="00B80CA7"/>
    <w:rsid w:val="00BA6CCD"/>
    <w:rsid w:val="00BC5451"/>
    <w:rsid w:val="00BF2A4D"/>
    <w:rsid w:val="00BF4D51"/>
    <w:rsid w:val="00C07379"/>
    <w:rsid w:val="00C32A9C"/>
    <w:rsid w:val="00C379BC"/>
    <w:rsid w:val="00C6239F"/>
    <w:rsid w:val="00C8310B"/>
    <w:rsid w:val="00C92AF4"/>
    <w:rsid w:val="00C92C5D"/>
    <w:rsid w:val="00CA2EB7"/>
    <w:rsid w:val="00CA3ECD"/>
    <w:rsid w:val="00CA4B24"/>
    <w:rsid w:val="00CD565B"/>
    <w:rsid w:val="00CF75F9"/>
    <w:rsid w:val="00D10F5B"/>
    <w:rsid w:val="00D21F05"/>
    <w:rsid w:val="00D403B0"/>
    <w:rsid w:val="00D5036F"/>
    <w:rsid w:val="00D61A56"/>
    <w:rsid w:val="00D63F46"/>
    <w:rsid w:val="00D87A73"/>
    <w:rsid w:val="00DB004A"/>
    <w:rsid w:val="00DE62D7"/>
    <w:rsid w:val="00E13E0D"/>
    <w:rsid w:val="00E1790C"/>
    <w:rsid w:val="00E276B8"/>
    <w:rsid w:val="00E419A1"/>
    <w:rsid w:val="00E51A92"/>
    <w:rsid w:val="00E70C5C"/>
    <w:rsid w:val="00E82596"/>
    <w:rsid w:val="00E92781"/>
    <w:rsid w:val="00EA64CF"/>
    <w:rsid w:val="00EB5351"/>
    <w:rsid w:val="00EB60EF"/>
    <w:rsid w:val="00F02C0F"/>
    <w:rsid w:val="00F06916"/>
    <w:rsid w:val="00F251FA"/>
    <w:rsid w:val="00F352A3"/>
    <w:rsid w:val="00F41057"/>
    <w:rsid w:val="00F52108"/>
    <w:rsid w:val="00F62C37"/>
    <w:rsid w:val="00F6440A"/>
    <w:rsid w:val="00F724D1"/>
    <w:rsid w:val="00F731D2"/>
    <w:rsid w:val="00F83F69"/>
    <w:rsid w:val="00FA6413"/>
    <w:rsid w:val="00FB027E"/>
    <w:rsid w:val="00FC3223"/>
    <w:rsid w:val="00FE4443"/>
    <w:rsid w:val="00FF53E6"/>
    <w:rsid w:val="01A0A7B1"/>
    <w:rsid w:val="01F275E0"/>
    <w:rsid w:val="03CF3AB5"/>
    <w:rsid w:val="05415431"/>
    <w:rsid w:val="05B2804A"/>
    <w:rsid w:val="06C92CB3"/>
    <w:rsid w:val="06E3A6E3"/>
    <w:rsid w:val="0705E1D0"/>
    <w:rsid w:val="072961BA"/>
    <w:rsid w:val="08475F19"/>
    <w:rsid w:val="086843E6"/>
    <w:rsid w:val="08A9CA8F"/>
    <w:rsid w:val="0A0AB6B9"/>
    <w:rsid w:val="0A5CF245"/>
    <w:rsid w:val="0A738FFE"/>
    <w:rsid w:val="0A8351D4"/>
    <w:rsid w:val="0B668120"/>
    <w:rsid w:val="0BFA0EF9"/>
    <w:rsid w:val="0C089605"/>
    <w:rsid w:val="0CDB236C"/>
    <w:rsid w:val="0CE16489"/>
    <w:rsid w:val="0CF7068F"/>
    <w:rsid w:val="0D319E50"/>
    <w:rsid w:val="0E3946C9"/>
    <w:rsid w:val="0E791A9A"/>
    <w:rsid w:val="0EDCDA35"/>
    <w:rsid w:val="1009691B"/>
    <w:rsid w:val="11F68B24"/>
    <w:rsid w:val="1246EA49"/>
    <w:rsid w:val="12775C60"/>
    <w:rsid w:val="1305ED35"/>
    <w:rsid w:val="1374487A"/>
    <w:rsid w:val="13FC7764"/>
    <w:rsid w:val="14E9D484"/>
    <w:rsid w:val="1578CE99"/>
    <w:rsid w:val="1602F9C5"/>
    <w:rsid w:val="161A9ED6"/>
    <w:rsid w:val="162D4FD5"/>
    <w:rsid w:val="174AF786"/>
    <w:rsid w:val="179E26C3"/>
    <w:rsid w:val="18133BB5"/>
    <w:rsid w:val="182EFF22"/>
    <w:rsid w:val="1861510A"/>
    <w:rsid w:val="1894C8B4"/>
    <w:rsid w:val="18F686D0"/>
    <w:rsid w:val="1911AF40"/>
    <w:rsid w:val="198E73D0"/>
    <w:rsid w:val="1ACF3BB5"/>
    <w:rsid w:val="1AEF0394"/>
    <w:rsid w:val="1AFD3D0B"/>
    <w:rsid w:val="1B784E4A"/>
    <w:rsid w:val="1CCDB3DC"/>
    <w:rsid w:val="1CF2A13F"/>
    <w:rsid w:val="1CF82971"/>
    <w:rsid w:val="1E406ECA"/>
    <w:rsid w:val="1E61C9E3"/>
    <w:rsid w:val="1F0E4ED7"/>
    <w:rsid w:val="1F4ECC71"/>
    <w:rsid w:val="1FF82575"/>
    <w:rsid w:val="20ADCC70"/>
    <w:rsid w:val="213FE490"/>
    <w:rsid w:val="22631908"/>
    <w:rsid w:val="22F9E64F"/>
    <w:rsid w:val="23087930"/>
    <w:rsid w:val="2334C919"/>
    <w:rsid w:val="233DE441"/>
    <w:rsid w:val="23B8D13D"/>
    <w:rsid w:val="23E2039C"/>
    <w:rsid w:val="25AE272F"/>
    <w:rsid w:val="25EE8684"/>
    <w:rsid w:val="267E7E88"/>
    <w:rsid w:val="28BFA76D"/>
    <w:rsid w:val="2930516A"/>
    <w:rsid w:val="2A83BC87"/>
    <w:rsid w:val="2B722532"/>
    <w:rsid w:val="2BD78E96"/>
    <w:rsid w:val="2C0CBB3E"/>
    <w:rsid w:val="2C1EF6CE"/>
    <w:rsid w:val="2C6A3903"/>
    <w:rsid w:val="2CF4F4C9"/>
    <w:rsid w:val="2D646157"/>
    <w:rsid w:val="2E0DCBA4"/>
    <w:rsid w:val="2E6E298F"/>
    <w:rsid w:val="2ECB6950"/>
    <w:rsid w:val="2F87A6F1"/>
    <w:rsid w:val="2F8E974A"/>
    <w:rsid w:val="308AC660"/>
    <w:rsid w:val="30DEC0A1"/>
    <w:rsid w:val="315CF5E2"/>
    <w:rsid w:val="3168A88C"/>
    <w:rsid w:val="3199E6D4"/>
    <w:rsid w:val="31DC38DB"/>
    <w:rsid w:val="31E83C09"/>
    <w:rsid w:val="3235B7E8"/>
    <w:rsid w:val="324E9074"/>
    <w:rsid w:val="32B707C1"/>
    <w:rsid w:val="32C925C3"/>
    <w:rsid w:val="32F7264B"/>
    <w:rsid w:val="33830910"/>
    <w:rsid w:val="3460BFA5"/>
    <w:rsid w:val="34E7BC71"/>
    <w:rsid w:val="351EBF81"/>
    <w:rsid w:val="352C8086"/>
    <w:rsid w:val="355ACB3E"/>
    <w:rsid w:val="359DF7E0"/>
    <w:rsid w:val="35A4C961"/>
    <w:rsid w:val="35A7A508"/>
    <w:rsid w:val="35CE4150"/>
    <w:rsid w:val="35DC50FE"/>
    <w:rsid w:val="38704A2A"/>
    <w:rsid w:val="38776785"/>
    <w:rsid w:val="389B817C"/>
    <w:rsid w:val="39335A52"/>
    <w:rsid w:val="3965EA35"/>
    <w:rsid w:val="3987EF69"/>
    <w:rsid w:val="3AE195F9"/>
    <w:rsid w:val="3B1E17CE"/>
    <w:rsid w:val="3BC0B869"/>
    <w:rsid w:val="3BF49255"/>
    <w:rsid w:val="3C77A3F5"/>
    <w:rsid w:val="3C915456"/>
    <w:rsid w:val="3D18E18C"/>
    <w:rsid w:val="3E2793B7"/>
    <w:rsid w:val="3E8C42C4"/>
    <w:rsid w:val="3EEE3B9E"/>
    <w:rsid w:val="40EFDD99"/>
    <w:rsid w:val="4149BA43"/>
    <w:rsid w:val="41B7CDC2"/>
    <w:rsid w:val="42714F0A"/>
    <w:rsid w:val="42C3F24C"/>
    <w:rsid w:val="4311EF9E"/>
    <w:rsid w:val="43A71328"/>
    <w:rsid w:val="4464ACE3"/>
    <w:rsid w:val="4487BAA1"/>
    <w:rsid w:val="456A909C"/>
    <w:rsid w:val="46FB6755"/>
    <w:rsid w:val="474831E4"/>
    <w:rsid w:val="48C1D3CF"/>
    <w:rsid w:val="495485F8"/>
    <w:rsid w:val="49D17270"/>
    <w:rsid w:val="49F67E99"/>
    <w:rsid w:val="4B67657E"/>
    <w:rsid w:val="4B956E6E"/>
    <w:rsid w:val="4D5C0596"/>
    <w:rsid w:val="4DAC9176"/>
    <w:rsid w:val="4E8E3BB3"/>
    <w:rsid w:val="4E9B2B3F"/>
    <w:rsid w:val="4EC64C32"/>
    <w:rsid w:val="4EDDEDC2"/>
    <w:rsid w:val="4F4507B8"/>
    <w:rsid w:val="51D2AF63"/>
    <w:rsid w:val="5203B1B5"/>
    <w:rsid w:val="5335AA21"/>
    <w:rsid w:val="535C6290"/>
    <w:rsid w:val="54D13847"/>
    <w:rsid w:val="551632B8"/>
    <w:rsid w:val="555584F7"/>
    <w:rsid w:val="55BA72E5"/>
    <w:rsid w:val="578AE6CC"/>
    <w:rsid w:val="578C1E86"/>
    <w:rsid w:val="57C4A330"/>
    <w:rsid w:val="584D7D47"/>
    <w:rsid w:val="58ECAEEB"/>
    <w:rsid w:val="59A81E1A"/>
    <w:rsid w:val="59CE09F3"/>
    <w:rsid w:val="5A0906CC"/>
    <w:rsid w:val="5A1CF754"/>
    <w:rsid w:val="5AB8B7BA"/>
    <w:rsid w:val="5AFC347E"/>
    <w:rsid w:val="5B3C8D20"/>
    <w:rsid w:val="5B7300D2"/>
    <w:rsid w:val="5C08C84C"/>
    <w:rsid w:val="5DD0EC8E"/>
    <w:rsid w:val="5F946A65"/>
    <w:rsid w:val="5FAB1D60"/>
    <w:rsid w:val="60E279F7"/>
    <w:rsid w:val="6150015D"/>
    <w:rsid w:val="61BD1679"/>
    <w:rsid w:val="6219EB43"/>
    <w:rsid w:val="622F9770"/>
    <w:rsid w:val="62ACB14D"/>
    <w:rsid w:val="633794A7"/>
    <w:rsid w:val="639BB4AB"/>
    <w:rsid w:val="639E814D"/>
    <w:rsid w:val="63C4E8CE"/>
    <w:rsid w:val="6494E3B6"/>
    <w:rsid w:val="64AFAB9C"/>
    <w:rsid w:val="64EC287D"/>
    <w:rsid w:val="65222292"/>
    <w:rsid w:val="6587EF72"/>
    <w:rsid w:val="6593AAFC"/>
    <w:rsid w:val="6752D58F"/>
    <w:rsid w:val="67554609"/>
    <w:rsid w:val="67A5D95E"/>
    <w:rsid w:val="67B44DB5"/>
    <w:rsid w:val="67FC3C8C"/>
    <w:rsid w:val="68963F37"/>
    <w:rsid w:val="68D93B1C"/>
    <w:rsid w:val="6920DD9D"/>
    <w:rsid w:val="69D72A3C"/>
    <w:rsid w:val="69DA8F79"/>
    <w:rsid w:val="6A5614C0"/>
    <w:rsid w:val="6EF6F2CF"/>
    <w:rsid w:val="6EFAAA6D"/>
    <w:rsid w:val="6F73BFEF"/>
    <w:rsid w:val="6F94B916"/>
    <w:rsid w:val="702636FE"/>
    <w:rsid w:val="705B809B"/>
    <w:rsid w:val="705FC47E"/>
    <w:rsid w:val="71050927"/>
    <w:rsid w:val="71406B00"/>
    <w:rsid w:val="716C7E2E"/>
    <w:rsid w:val="71BEA768"/>
    <w:rsid w:val="71C0BD78"/>
    <w:rsid w:val="72A1D7BC"/>
    <w:rsid w:val="72D17F4B"/>
    <w:rsid w:val="72D36CC3"/>
    <w:rsid w:val="735F414C"/>
    <w:rsid w:val="749F930C"/>
    <w:rsid w:val="74E8CA2D"/>
    <w:rsid w:val="759BCC7D"/>
    <w:rsid w:val="76305BEF"/>
    <w:rsid w:val="76A9F1C7"/>
    <w:rsid w:val="775CDD71"/>
    <w:rsid w:val="7800A30A"/>
    <w:rsid w:val="78127FD3"/>
    <w:rsid w:val="7883F2AC"/>
    <w:rsid w:val="78B4C7C1"/>
    <w:rsid w:val="797F5658"/>
    <w:rsid w:val="79AF0B3B"/>
    <w:rsid w:val="7A3DA287"/>
    <w:rsid w:val="7A5CB447"/>
    <w:rsid w:val="7A72FE64"/>
    <w:rsid w:val="7AC4C8BC"/>
    <w:rsid w:val="7B232095"/>
    <w:rsid w:val="7BEFF864"/>
    <w:rsid w:val="7BF4B516"/>
    <w:rsid w:val="7C3E6897"/>
    <w:rsid w:val="7CAC283C"/>
    <w:rsid w:val="7D063C32"/>
    <w:rsid w:val="7ED39B83"/>
    <w:rsid w:val="7F1B65A0"/>
    <w:rsid w:val="7FC7DCE2"/>
    <w:rsid w:val="7FFC573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41D1E"/>
  <w15:docId w15:val="{7DDB42AC-BB7B-43CC-969C-6090CD47B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126D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52A3"/>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352A3"/>
  </w:style>
  <w:style w:type="paragraph" w:styleId="Fuzeile">
    <w:name w:val="footer"/>
    <w:basedOn w:val="Standard"/>
    <w:link w:val="FuzeileZchn"/>
    <w:uiPriority w:val="99"/>
    <w:unhideWhenUsed/>
    <w:rsid w:val="00F352A3"/>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352A3"/>
  </w:style>
  <w:style w:type="paragraph" w:styleId="Sprechblasentext">
    <w:name w:val="Balloon Text"/>
    <w:basedOn w:val="Standard"/>
    <w:link w:val="SprechblasentextZchn"/>
    <w:uiPriority w:val="99"/>
    <w:semiHidden/>
    <w:unhideWhenUsed/>
    <w:rsid w:val="00F352A3"/>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52A3"/>
    <w:rPr>
      <w:rFonts w:ascii="Tahoma" w:hAnsi="Tahoma" w:cs="Tahoma"/>
      <w:sz w:val="16"/>
      <w:szCs w:val="16"/>
    </w:rPr>
  </w:style>
  <w:style w:type="character" w:styleId="Hyperlink">
    <w:name w:val="Hyperlink"/>
    <w:basedOn w:val="Absatz-Standardschriftart"/>
    <w:uiPriority w:val="99"/>
    <w:unhideWhenUsed/>
    <w:rsid w:val="00F352A3"/>
    <w:rPr>
      <w:color w:val="0000FF" w:themeColor="hyperlink"/>
      <w:u w:val="single"/>
    </w:rPr>
  </w:style>
  <w:style w:type="paragraph" w:styleId="Listenabsatz">
    <w:name w:val="List Paragraph"/>
    <w:basedOn w:val="Standard"/>
    <w:uiPriority w:val="34"/>
    <w:qFormat/>
    <w:rsid w:val="00C623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ndows7\Documents\BBKEL%202011%202012\Protokoll%20Kreistag%202011.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11FFE5-A398-4F43-A4E6-F4A642498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Protokoll Kreistag 2011</Template>
  <TotalTime>0</TotalTime>
  <Pages>3</Pages>
  <Words>717</Words>
  <Characters>4524</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Flughafen Münster Osnabrück</Company>
  <LinksUpToDate>false</LinksUpToDate>
  <CharactersWithSpaces>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Windows7</dc:creator>
  <cp:lastModifiedBy>K Jansen</cp:lastModifiedBy>
  <cp:revision>3</cp:revision>
  <cp:lastPrinted>2025-09-03T14:20:00Z</cp:lastPrinted>
  <dcterms:created xsi:type="dcterms:W3CDTF">2026-08-07T08:32:00Z</dcterms:created>
  <dcterms:modified xsi:type="dcterms:W3CDTF">2026-08-08T07:53:00Z</dcterms:modified>
</cp:coreProperties>
</file>